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BA3BD1" w14:textId="7084BD28" w:rsidR="534AD829" w:rsidRDefault="534AD829" w:rsidP="00C52315">
      <w:pPr>
        <w:spacing w:line="240" w:lineRule="auto"/>
        <w:rPr>
          <w:b/>
          <w:bCs/>
          <w:sz w:val="32"/>
          <w:szCs w:val="32"/>
          <w:u w:val="single"/>
        </w:rPr>
      </w:pPr>
      <w:r w:rsidRPr="5A6388DC">
        <w:rPr>
          <w:b/>
          <w:bCs/>
          <w:sz w:val="32"/>
          <w:szCs w:val="32"/>
          <w:u w:val="single"/>
        </w:rPr>
        <w:t>Monday 23rd March</w:t>
      </w:r>
    </w:p>
    <w:p w14:paraId="353DC974" w14:textId="6E1B14A1" w:rsidR="534AD829" w:rsidRDefault="534AD829" w:rsidP="00C52315">
      <w:pPr>
        <w:spacing w:line="240" w:lineRule="auto"/>
        <w:rPr>
          <w:b/>
          <w:bCs/>
          <w:sz w:val="32"/>
          <w:szCs w:val="32"/>
          <w:u w:val="single"/>
        </w:rPr>
      </w:pPr>
      <w:r w:rsidRPr="5A6388DC">
        <w:rPr>
          <w:b/>
          <w:bCs/>
          <w:sz w:val="32"/>
          <w:szCs w:val="32"/>
          <w:u w:val="single"/>
        </w:rPr>
        <w:t>23.03.20</w:t>
      </w:r>
    </w:p>
    <w:p w14:paraId="2E4AF20A" w14:textId="3277EE4B" w:rsidR="004D4642" w:rsidRDefault="00D74784" w:rsidP="4E058086">
      <w:pPr>
        <w:jc w:val="center"/>
        <w:rPr>
          <w:b/>
          <w:bCs/>
          <w:sz w:val="32"/>
          <w:szCs w:val="32"/>
        </w:rPr>
      </w:pPr>
      <w:r w:rsidRPr="4E058086">
        <w:rPr>
          <w:b/>
          <w:bCs/>
          <w:sz w:val="32"/>
          <w:szCs w:val="32"/>
        </w:rPr>
        <w:t>Good morning Sparrow</w:t>
      </w:r>
      <w:r w:rsidR="00C52315">
        <w:rPr>
          <w:b/>
          <w:bCs/>
          <w:sz w:val="32"/>
          <w:szCs w:val="32"/>
        </w:rPr>
        <w:t xml:space="preserve">s and </w:t>
      </w:r>
      <w:r w:rsidR="545247E3" w:rsidRPr="4E058086">
        <w:rPr>
          <w:b/>
          <w:bCs/>
          <w:sz w:val="32"/>
          <w:szCs w:val="32"/>
        </w:rPr>
        <w:t>Doves</w:t>
      </w:r>
    </w:p>
    <w:p w14:paraId="0C343B4F" w14:textId="77777777" w:rsidR="004D4642" w:rsidRDefault="00D74784">
      <w:r>
        <w:t>Please below for the work that we would like you to complete today.</w:t>
      </w:r>
    </w:p>
    <w:p w14:paraId="4AD3F8BA" w14:textId="77777777" w:rsidR="004D4642" w:rsidRDefault="00D74784">
      <w:r>
        <w:t>If you experience any difficulties logging onto any of the online platforms/websites make sure you let us know on our class blog:</w:t>
      </w:r>
    </w:p>
    <w:p w14:paraId="40F9C5CC" w14:textId="77777777" w:rsidR="004D4642" w:rsidRDefault="00C52315">
      <w:hyperlink r:id="rId9" w:history="1">
        <w:r w:rsidR="00D74784">
          <w:rPr>
            <w:rStyle w:val="Hyperlink"/>
          </w:rPr>
          <w:t>https://roundhouse.primarysite.blog/</w:t>
        </w:r>
      </w:hyperlink>
    </w:p>
    <w:p w14:paraId="4925EEDD" w14:textId="77777777" w:rsidR="004D4642" w:rsidRDefault="00D74784">
      <w:pPr>
        <w:rPr>
          <w:b/>
          <w:bCs/>
          <w:u w:val="single"/>
        </w:rPr>
      </w:pPr>
      <w:r>
        <w:rPr>
          <w:b/>
          <w:bCs/>
          <w:u w:val="single"/>
        </w:rPr>
        <w:t>Today’s word of the day is:</w:t>
      </w:r>
    </w:p>
    <w:p w14:paraId="4F496043" w14:textId="77777777" w:rsidR="004D4642" w:rsidRDefault="00D7478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adjacent</w:t>
      </w:r>
    </w:p>
    <w:p w14:paraId="4CFECB39" w14:textId="77777777" w:rsidR="004D4642" w:rsidRDefault="00D74784">
      <w:r>
        <w:t>Can you: define it? find a synonym? antonym? use it in a sentence? what word class?</w:t>
      </w:r>
    </w:p>
    <w:p w14:paraId="65C71E39" w14:textId="77777777" w:rsidR="004D4642" w:rsidRDefault="00D74784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Today’s activities: </w:t>
      </w:r>
    </w:p>
    <w:tbl>
      <w:tblPr>
        <w:tblW w:w="10490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15"/>
        <w:gridCol w:w="8975"/>
      </w:tblGrid>
      <w:tr w:rsidR="004D4642" w14:paraId="59100EF0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F6CB7" w14:textId="77777777" w:rsidR="004D4642" w:rsidRDefault="004D4642"/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738E" w14:textId="77777777" w:rsidR="004D4642" w:rsidRDefault="00D74784">
            <w:pPr>
              <w:ind w:right="2063"/>
              <w:jc w:val="center"/>
            </w:pPr>
            <w:r>
              <w:rPr>
                <w:b/>
              </w:rPr>
              <w:t>Monday 23</w:t>
            </w:r>
            <w:r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March</w:t>
            </w:r>
          </w:p>
        </w:tc>
      </w:tr>
      <w:tr w:rsidR="004D4642" w14:paraId="3E30C714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ECDF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 xml:space="preserve">Reading </w:t>
            </w: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0FF20" w14:textId="77777777" w:rsidR="004D4642" w:rsidRDefault="00D74784">
            <w:r>
              <w:t xml:space="preserve">30 minutes of daily reading either of books sent home from school or books you have at home. </w:t>
            </w:r>
          </w:p>
          <w:p w14:paraId="3C685FD8" w14:textId="77777777" w:rsidR="004D4642" w:rsidRDefault="00D74784">
            <w:r>
              <w:t xml:space="preserve">Make sure you are still quizzing on </w:t>
            </w:r>
            <w:r>
              <w:rPr>
                <w:b/>
                <w:bCs/>
                <w:u w:val="single"/>
              </w:rPr>
              <w:t>any</w:t>
            </w:r>
            <w:r>
              <w:t xml:space="preserve"> book that you read at home. The AR website will be unrestricted so you can quiz from home. </w:t>
            </w:r>
          </w:p>
          <w:p w14:paraId="0B31A6A2" w14:textId="77777777" w:rsidR="004D4642" w:rsidRDefault="00D74784">
            <w:r>
              <w:t>AR website:</w:t>
            </w:r>
          </w:p>
          <w:p w14:paraId="0AD23B12" w14:textId="77777777" w:rsidR="004D4642" w:rsidRDefault="00C52315">
            <w:hyperlink r:id="rId10" w:history="1">
              <w:r w:rsidR="00D74784">
                <w:rPr>
                  <w:rStyle w:val="Hyperlink"/>
                </w:rPr>
                <w:t>https://ukhosted45.renlearn.co.uk/3406764</w:t>
              </w:r>
            </w:hyperlink>
          </w:p>
        </w:tc>
      </w:tr>
      <w:tr w:rsidR="004D4642" w14:paraId="3D8D3834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2242D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Spellings</w:t>
            </w:r>
          </w:p>
          <w:p w14:paraId="1A42D15B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(Device required)</w:t>
            </w: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3F0B" w14:textId="7A4ACBD8" w:rsidR="004D4642" w:rsidRDefault="00D74784">
            <w:r>
              <w:t>Complete 10 tasks on Spel</w:t>
            </w:r>
            <w:r w:rsidR="236A7470">
              <w:t>lin</w:t>
            </w:r>
            <w:r>
              <w:t xml:space="preserve">g Shed which has been set by your spelling teacher. </w:t>
            </w:r>
          </w:p>
        </w:tc>
      </w:tr>
      <w:tr w:rsidR="004D4642" w14:paraId="45FEE75B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1E6FF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Handwriting</w:t>
            </w:r>
          </w:p>
          <w:p w14:paraId="5CF7C91C" w14:textId="77777777" w:rsidR="004D4642" w:rsidRDefault="004D4642"/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B1668" w14:textId="77777777" w:rsidR="004D4642" w:rsidRDefault="00D74784">
            <w:r>
              <w:t xml:space="preserve">Spend 15-20 minutes on the handwriting sheets. </w:t>
            </w:r>
          </w:p>
          <w:p w14:paraId="5DC76873" w14:textId="77777777" w:rsidR="004D4642" w:rsidRDefault="00D74784">
            <w:r>
              <w:t>For today please complete Tongue Twisters: 1</w:t>
            </w:r>
          </w:p>
        </w:tc>
      </w:tr>
      <w:tr w:rsidR="004D4642" w14:paraId="2166A0C2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E7742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Key words</w:t>
            </w: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1F9B7" w14:textId="77777777" w:rsidR="004D4642" w:rsidRDefault="00D74784">
            <w:r>
              <w:t>Practise the first 10 key words from the Key Stage 2 Word List 1 (address to decide).</w:t>
            </w:r>
          </w:p>
          <w:p w14:paraId="0F45BA0D" w14:textId="78CCE883" w:rsidR="004D4642" w:rsidRDefault="00D74784">
            <w:r>
              <w:t xml:space="preserve">If you are very confident and can spell these </w:t>
            </w:r>
            <w:r w:rsidR="058E174E">
              <w:t>words,</w:t>
            </w:r>
            <w:r>
              <w:t xml:space="preserve"> then try the first 10 words from the Key Stage 2 Word List 2</w:t>
            </w:r>
            <w:r w:rsidR="6DBEBAA7">
              <w:t xml:space="preserve"> (accident to disappear)</w:t>
            </w:r>
            <w:r>
              <w:t xml:space="preserve">. </w:t>
            </w:r>
          </w:p>
          <w:p w14:paraId="00FF2CAA" w14:textId="0868CC6E" w:rsidR="004D4642" w:rsidRDefault="00D74784">
            <w:r>
              <w:t>Practi</w:t>
            </w:r>
            <w:r w:rsidR="6A3BB28D">
              <w:t>c</w:t>
            </w:r>
            <w:r>
              <w:t>e means you know the definitions and you can use them within a sentence. Why not try: drawing round the letter, drawing an image around and in the word, words without vowels, pyramid words, look/say/cover/write/check.</w:t>
            </w:r>
          </w:p>
          <w:p w14:paraId="5861221D" w14:textId="77777777" w:rsidR="004D4642" w:rsidRDefault="00D74784">
            <w:r>
              <w:rPr>
                <w:noProof/>
              </w:rPr>
              <w:lastRenderedPageBreak/>
              <w:drawing>
                <wp:inline distT="0" distB="0" distL="0" distR="0" wp14:anchorId="47542EEF" wp14:editId="03995F2B">
                  <wp:extent cx="1966051" cy="735086"/>
                  <wp:effectExtent l="0" t="0" r="0" b="7864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051" cy="735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E4AE05" wp14:editId="38F4AE8A">
                  <wp:extent cx="2611270" cy="1050252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1270" cy="1050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D8AADE" wp14:editId="1C1FCC1C">
                  <wp:extent cx="1686162" cy="562054"/>
                  <wp:effectExtent l="0" t="0" r="9288" b="9446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162" cy="562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AE61043" wp14:editId="370A95C2">
                  <wp:extent cx="1143155" cy="1438479"/>
                  <wp:effectExtent l="0" t="0" r="0" b="9321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55" cy="1438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C200EE4" wp14:editId="64E80B61">
                  <wp:extent cx="1038374" cy="1524213"/>
                  <wp:effectExtent l="0" t="0" r="9376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374" cy="1524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</w:p>
        </w:tc>
      </w:tr>
      <w:tr w:rsidR="004D4642" w14:paraId="7C684FB7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1F8D5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lastRenderedPageBreak/>
              <w:t>Maths</w:t>
            </w: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3F2BA" w14:textId="77777777" w:rsidR="004D4642" w:rsidRDefault="00D74784">
            <w:r>
              <w:rPr>
                <w:bCs/>
              </w:rPr>
              <w:t>To log in to Espresso (</w:t>
            </w:r>
            <w:hyperlink r:id="rId16" w:history="1">
              <w:r>
                <w:rPr>
                  <w:rStyle w:val="Hyperlink"/>
                  <w:bCs/>
                </w:rPr>
                <w:t>www.discoveryeducation.co.uk</w:t>
              </w:r>
            </w:hyperlink>
            <w:r>
              <w:rPr>
                <w:bCs/>
              </w:rPr>
              <w:t xml:space="preserve"> ), these are our </w:t>
            </w:r>
            <w:proofErr w:type="gramStart"/>
            <w:r>
              <w:rPr>
                <w:bCs/>
              </w:rPr>
              <w:t>schools</w:t>
            </w:r>
            <w:proofErr w:type="gramEnd"/>
            <w:r>
              <w:rPr>
                <w:bCs/>
              </w:rPr>
              <w:t xml:space="preserve"> credentials:</w:t>
            </w:r>
          </w:p>
          <w:p w14:paraId="37237A0D" w14:textId="77777777" w:rsidR="004D4642" w:rsidRDefault="00D74784">
            <w:pPr>
              <w:rPr>
                <w:bCs/>
              </w:rPr>
            </w:pPr>
            <w:r>
              <w:rPr>
                <w:bCs/>
              </w:rPr>
              <w:t>Username: student43028</w:t>
            </w:r>
          </w:p>
          <w:p w14:paraId="670E0C34" w14:textId="77777777" w:rsidR="004D4642" w:rsidRDefault="00D74784">
            <w:pPr>
              <w:rPr>
                <w:bCs/>
              </w:rPr>
            </w:pPr>
            <w:r>
              <w:rPr>
                <w:bCs/>
              </w:rPr>
              <w:t>Password: school1</w:t>
            </w:r>
          </w:p>
          <w:p w14:paraId="20F70BAC" w14:textId="77777777" w:rsidR="004D4642" w:rsidRDefault="00D7478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Today’s Maths:</w:t>
            </w:r>
          </w:p>
          <w:p w14:paraId="408784B9" w14:textId="77777777" w:rsidR="004D4642" w:rsidRDefault="00D74784">
            <w:r>
              <w:t>Watch the following video about quadrilaterals.</w:t>
            </w:r>
          </w:p>
          <w:p w14:paraId="29FB92BD" w14:textId="77777777" w:rsidR="004D4642" w:rsidRDefault="00C52315">
            <w:hyperlink r:id="rId17" w:history="1">
              <w:r w:rsidR="00D74784">
                <w:rPr>
                  <w:rStyle w:val="Hyperlink"/>
                </w:rPr>
                <w:t>https://central.espresso.co.uk/espresso/primary_uk/subject/module/video/item372357/grade2/module326755/index.html</w:t>
              </w:r>
            </w:hyperlink>
          </w:p>
          <w:p w14:paraId="333914DC" w14:textId="77777777" w:rsidR="004D4642" w:rsidRDefault="00D74784">
            <w:r>
              <w:t>Using this and the dictionary link below if needed, can you define each type of quadrilateral and draw an accurate and annotated example.</w:t>
            </w:r>
          </w:p>
          <w:p w14:paraId="2FE1F83E" w14:textId="77777777" w:rsidR="004D4642" w:rsidRDefault="00D74784">
            <w:r>
              <w:t>e.g.</w:t>
            </w:r>
          </w:p>
          <w:p w14:paraId="0AFD1E78" w14:textId="77777777" w:rsidR="004D4642" w:rsidRDefault="00D74784">
            <w:r>
              <w:rPr>
                <w:noProof/>
              </w:rPr>
              <w:drawing>
                <wp:inline distT="0" distB="0" distL="0" distR="0" wp14:anchorId="35097E2D" wp14:editId="483A5A71">
                  <wp:extent cx="2746647" cy="2612148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6647" cy="2612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86A10F" w14:textId="77777777" w:rsidR="004D4642" w:rsidRDefault="00D74784">
            <w:r>
              <w:t>We will be quizzing you on this tomorrow!</w:t>
            </w:r>
          </w:p>
          <w:p w14:paraId="66DD9084" w14:textId="77777777" w:rsidR="004D4642" w:rsidRDefault="00D74784">
            <w:r>
              <w:t xml:space="preserve">Dictionary: </w:t>
            </w:r>
            <w:hyperlink r:id="rId19" w:history="1">
              <w:r>
                <w:rPr>
                  <w:rStyle w:val="Hyperlink"/>
                </w:rPr>
                <w:t>http://www.amathsdictionaryforkids.com/dictionary.html</w:t>
              </w:r>
            </w:hyperlink>
          </w:p>
          <w:p w14:paraId="5CFE1083" w14:textId="77777777" w:rsidR="004D4642" w:rsidRDefault="00D74784">
            <w:r>
              <w:lastRenderedPageBreak/>
              <w:t xml:space="preserve">Fact file: </w:t>
            </w:r>
            <w:hyperlink r:id="rId20" w:history="1">
              <w:r>
                <w:rPr>
                  <w:rStyle w:val="Hyperlink"/>
                </w:rPr>
                <w:t>https://central.espresso.co.uk/espresso/primary_uk/subject/module/factfile/item370742/grade2/module326755/index.html</w:t>
              </w:r>
            </w:hyperlink>
          </w:p>
          <w:p w14:paraId="19CC5566" w14:textId="77777777" w:rsidR="004D4642" w:rsidRDefault="00D74784">
            <w:r>
              <w:t>Recap/revision:</w:t>
            </w:r>
          </w:p>
          <w:p w14:paraId="4EF4DB6F" w14:textId="77777777" w:rsidR="004D4642" w:rsidRDefault="00D74784">
            <w:r>
              <w:t>You will need to know the following vocabulary, some of which we had as our spelling words for the last 2 weeks!</w:t>
            </w:r>
          </w:p>
          <w:p w14:paraId="2292FFB4" w14:textId="77777777" w:rsidR="004D4642" w:rsidRDefault="00D74784">
            <w:r>
              <w:t>Polygon, perpendicular, parallel, horizontal, vertical, diagonal, vertex, regular, irregular, symmetrical.</w:t>
            </w:r>
          </w:p>
        </w:tc>
      </w:tr>
      <w:tr w:rsidR="004D4642" w14:paraId="3AAC67CA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0994" w14:textId="4232DB9B" w:rsidR="004D4642" w:rsidRPr="00E4648A" w:rsidRDefault="00E4648A">
            <w:pPr>
              <w:rPr>
                <w:b/>
                <w:bCs/>
              </w:rPr>
            </w:pPr>
            <w:r w:rsidRPr="00E4648A">
              <w:rPr>
                <w:b/>
                <w:bCs/>
              </w:rPr>
              <w:lastRenderedPageBreak/>
              <w:t>Maths Fluency</w:t>
            </w: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75466" w14:textId="77777777" w:rsidR="004D4642" w:rsidRDefault="00D74784">
            <w:r>
              <w:t>Please spend a minimum of 30 minutes a day on one at least one of the Maths platforms: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77FD9A87" w14:textId="7C545D29" w:rsidR="004D4642" w:rsidRDefault="00D74784" w:rsidP="4E058086">
            <w:pPr>
              <w:rPr>
                <w:sz w:val="20"/>
                <w:szCs w:val="20"/>
              </w:rPr>
            </w:pPr>
            <w:r w:rsidRPr="4E058086">
              <w:rPr>
                <w:sz w:val="20"/>
                <w:szCs w:val="20"/>
              </w:rPr>
              <w:t>TT Rock Stars</w:t>
            </w:r>
            <w:r w:rsidR="1A5421E1" w:rsidRPr="4E058086">
              <w:rPr>
                <w:sz w:val="20"/>
                <w:szCs w:val="20"/>
              </w:rPr>
              <w:t xml:space="preserve"> or </w:t>
            </w:r>
            <w:r w:rsidRPr="4E058086">
              <w:rPr>
                <w:sz w:val="20"/>
                <w:szCs w:val="20"/>
              </w:rPr>
              <w:t>Maths Whizz</w:t>
            </w:r>
          </w:p>
          <w:p w14:paraId="571E2633" w14:textId="77777777" w:rsidR="004D4642" w:rsidRDefault="00D74784">
            <w:r>
              <w:rPr>
                <w:b/>
                <w:sz w:val="20"/>
                <w:szCs w:val="20"/>
              </w:rPr>
              <w:t>(Device required)</w:t>
            </w:r>
          </w:p>
        </w:tc>
      </w:tr>
      <w:tr w:rsidR="004D4642" w14:paraId="5E6C797E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947E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B4CAA" w14:textId="77777777" w:rsidR="004D4642" w:rsidRDefault="00D74784">
            <w:r>
              <w:t>Based on: Letters from the Lighthouse</w:t>
            </w:r>
          </w:p>
          <w:p w14:paraId="27C8D3A7" w14:textId="77777777" w:rsidR="004D4642" w:rsidRDefault="00D74784">
            <w:r>
              <w:t>Write a paragraph explaining arguments for and against helping the injured Luftwaffe pilot who crashed at Budmouth</w:t>
            </w:r>
            <w:bookmarkStart w:id="0" w:name="_GoBack"/>
            <w:bookmarkEnd w:id="0"/>
            <w:r>
              <w:t xml:space="preserve"> Point. Can you then give me your opinion regarding what you think should be </w:t>
            </w:r>
            <w:proofErr w:type="gramStart"/>
            <w:r>
              <w:t>done.</w:t>
            </w:r>
            <w:proofErr w:type="gramEnd"/>
            <w:r>
              <w:t xml:space="preserve"> </w:t>
            </w:r>
          </w:p>
        </w:tc>
      </w:tr>
      <w:tr w:rsidR="16270540" w14:paraId="04B36D17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6392D" w14:textId="0D70194D" w:rsidR="641579DD" w:rsidRDefault="641579DD" w:rsidP="16270540">
            <w:pPr>
              <w:rPr>
                <w:b/>
                <w:bCs/>
              </w:rPr>
            </w:pPr>
            <w:r w:rsidRPr="16270540">
              <w:rPr>
                <w:b/>
                <w:bCs/>
              </w:rPr>
              <w:t>Art</w:t>
            </w: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4D8C5" w14:textId="44600C8D" w:rsidR="641579DD" w:rsidRDefault="641579DD" w:rsidP="16270540">
            <w:pPr>
              <w:rPr>
                <w:u w:val="single"/>
              </w:rPr>
            </w:pPr>
            <w:r w:rsidRPr="16270540">
              <w:rPr>
                <w:u w:val="single"/>
              </w:rPr>
              <w:t>Rainbows for hope</w:t>
            </w:r>
          </w:p>
          <w:p w14:paraId="4C0378A6" w14:textId="1D6149BB" w:rsidR="641579DD" w:rsidRDefault="641579DD" w:rsidP="16270540">
            <w:r>
              <w:t xml:space="preserve">Create a picture of a rainbow using whatever medium you want (paint, pencil, pens, collage, pastel </w:t>
            </w:r>
            <w:proofErr w:type="gramStart"/>
            <w:r>
              <w:t>etc..</w:t>
            </w:r>
            <w:proofErr w:type="gramEnd"/>
            <w:r>
              <w:t xml:space="preserve"> - whatever you have at home).</w:t>
            </w:r>
          </w:p>
          <w:p w14:paraId="2AAC7F3C" w14:textId="4DF4DD83" w:rsidR="641579DD" w:rsidRDefault="641579DD" w:rsidP="16270540">
            <w:r>
              <w:t xml:space="preserve">For any Art completed over this period, please keep it together and bring it in to class to show me when you are back! In the </w:t>
            </w:r>
            <w:r w:rsidR="55679B7F">
              <w:t>meantime,</w:t>
            </w:r>
            <w:r>
              <w:t xml:space="preserve"> why not put your artwork up in a window or on a wall (with parents' permission) and create a gallery of your work!</w:t>
            </w:r>
            <w:r w:rsidR="031104B2">
              <w:t xml:space="preserve"> You could even post pictures of it to the blog!</w:t>
            </w:r>
          </w:p>
        </w:tc>
      </w:tr>
      <w:tr w:rsidR="004D4642" w14:paraId="675883A4" w14:textId="77777777" w:rsidTr="16270540"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DD016" w14:textId="73DD4C5B" w:rsidR="004D4642" w:rsidRDefault="004D4642" w:rsidP="16270540">
            <w:pPr>
              <w:rPr>
                <w:b/>
                <w:bCs/>
              </w:rPr>
            </w:pPr>
          </w:p>
        </w:tc>
        <w:tc>
          <w:tcPr>
            <w:tcW w:w="8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49264" w14:textId="77777777" w:rsidR="004D4642" w:rsidRDefault="00D74784">
            <w:r>
              <w:t>The following websites are offering either free resources and/or free membership for the duration of any school closures so have a look:</w:t>
            </w:r>
          </w:p>
          <w:p w14:paraId="5790DB39" w14:textId="77777777" w:rsidR="004D4642" w:rsidRDefault="00C52315">
            <w:hyperlink r:id="rId21" w:history="1">
              <w:r w:rsidR="00D74784">
                <w:rPr>
                  <w:rStyle w:val="Hyperlink"/>
                </w:rPr>
                <w:t>https://www.twinkl.co.uk/search?term=school+closure</w:t>
              </w:r>
            </w:hyperlink>
            <w:r w:rsidR="00D74784">
              <w:t xml:space="preserve"> (home learning packs)</w:t>
            </w:r>
          </w:p>
          <w:p w14:paraId="6B3702D4" w14:textId="77777777" w:rsidR="004D4642" w:rsidRDefault="00C52315">
            <w:hyperlink r:id="rId22" w:history="1">
              <w:r w:rsidR="00D74784">
                <w:rPr>
                  <w:rStyle w:val="Hyperlink"/>
                </w:rPr>
                <w:t>www.whiterosemaths.com</w:t>
              </w:r>
            </w:hyperlink>
            <w:r w:rsidR="00D74784">
              <w:t xml:space="preserve"> (free resources and video content)</w:t>
            </w:r>
          </w:p>
          <w:p w14:paraId="38747926" w14:textId="77777777" w:rsidR="004D4642" w:rsidRDefault="00D74784">
            <w:r>
              <w:t>Espresso (</w:t>
            </w:r>
            <w:hyperlink r:id="rId23" w:history="1">
              <w:r>
                <w:rPr>
                  <w:rStyle w:val="Hyperlink"/>
                </w:rPr>
                <w:t>www.discoveryeducation.co.uk</w:t>
              </w:r>
            </w:hyperlink>
            <w:r>
              <w:t xml:space="preserve"> )- selection of learning resources and videos, including books with comprehension activities. </w:t>
            </w:r>
          </w:p>
        </w:tc>
      </w:tr>
    </w:tbl>
    <w:p w14:paraId="49BF0671" w14:textId="77777777" w:rsidR="004D4642" w:rsidRDefault="004D4642"/>
    <w:p w14:paraId="4066EB0D" w14:textId="77777777" w:rsidR="004D4642" w:rsidRDefault="004D4642">
      <w:pPr>
        <w:rPr>
          <w:b/>
        </w:rPr>
      </w:pPr>
    </w:p>
    <w:sectPr w:rsidR="004D4642">
      <w:headerReference w:type="default" r:id="rId24"/>
      <w:pgSz w:w="11906" w:h="16838"/>
      <w:pgMar w:top="1440" w:right="1440" w:bottom="28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9CE6B" w14:textId="77777777" w:rsidR="000B5323" w:rsidRDefault="000B5323">
      <w:pPr>
        <w:spacing w:after="0" w:line="240" w:lineRule="auto"/>
      </w:pPr>
      <w:r>
        <w:separator/>
      </w:r>
    </w:p>
  </w:endnote>
  <w:endnote w:type="continuationSeparator" w:id="0">
    <w:p w14:paraId="5D3F1F70" w14:textId="77777777" w:rsidR="000B5323" w:rsidRDefault="000B5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C6F94" w14:textId="77777777" w:rsidR="000B5323" w:rsidRDefault="000B532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58EE868" w14:textId="77777777" w:rsidR="000B5323" w:rsidRDefault="000B5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F1E9F" w14:textId="77777777" w:rsidR="005D7B78" w:rsidRDefault="00D74784">
    <w:pPr>
      <w:pStyle w:val="Header"/>
      <w:jc w:val="right"/>
    </w:pPr>
    <w:r>
      <w:rPr>
        <w:b/>
        <w:u w:val="single"/>
      </w:rPr>
      <w:t>Monday 23</w:t>
    </w:r>
    <w:r>
      <w:rPr>
        <w:b/>
        <w:u w:val="single"/>
        <w:vertAlign w:val="superscript"/>
      </w:rPr>
      <w:t>rd</w:t>
    </w:r>
    <w:r>
      <w:rPr>
        <w:b/>
        <w:u w:val="single"/>
      </w:rPr>
      <w:t xml:space="preserve"> March</w:t>
    </w:r>
  </w:p>
  <w:p w14:paraId="125689A3" w14:textId="77777777" w:rsidR="005D7B78" w:rsidRDefault="00D74784">
    <w:pPr>
      <w:pStyle w:val="Header"/>
      <w:jc w:val="right"/>
      <w:rPr>
        <w:u w:val="single"/>
      </w:rPr>
    </w:pPr>
    <w:r>
      <w:rPr>
        <w:u w:val="single"/>
      </w:rPr>
      <w:t xml:space="preserve">23.03.2020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323"/>
    <w:rsid w:val="000B5323"/>
    <w:rsid w:val="002C494D"/>
    <w:rsid w:val="004D4642"/>
    <w:rsid w:val="00C52315"/>
    <w:rsid w:val="00D51E6D"/>
    <w:rsid w:val="00D74784"/>
    <w:rsid w:val="00E4648A"/>
    <w:rsid w:val="00E76922"/>
    <w:rsid w:val="031104B2"/>
    <w:rsid w:val="058E174E"/>
    <w:rsid w:val="0C51E800"/>
    <w:rsid w:val="0DF16B1D"/>
    <w:rsid w:val="14CDF3B0"/>
    <w:rsid w:val="1535AEE5"/>
    <w:rsid w:val="16270540"/>
    <w:rsid w:val="1A5421E1"/>
    <w:rsid w:val="202E64F0"/>
    <w:rsid w:val="236A7470"/>
    <w:rsid w:val="2552D841"/>
    <w:rsid w:val="27CD4346"/>
    <w:rsid w:val="365D4F3E"/>
    <w:rsid w:val="3D1577A7"/>
    <w:rsid w:val="4B864834"/>
    <w:rsid w:val="4E058086"/>
    <w:rsid w:val="534AD829"/>
    <w:rsid w:val="545247E3"/>
    <w:rsid w:val="55679B7F"/>
    <w:rsid w:val="5A6388DC"/>
    <w:rsid w:val="5C47C986"/>
    <w:rsid w:val="63609821"/>
    <w:rsid w:val="641579DD"/>
    <w:rsid w:val="6A3BB28D"/>
    <w:rsid w:val="6DBEBAA7"/>
    <w:rsid w:val="73F5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5E16D"/>
  <w15:docId w15:val="{E33F748F-E91B-4EF4-A981-1E7174E0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spacing w:after="160" w:line="240" w:lineRule="auto"/>
      <w:ind w:left="720"/>
    </w:pPr>
  </w:style>
  <w:style w:type="character" w:styleId="Hyperlink">
    <w:name w:val="Hyperlink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twinkl.co.uk/search?term=school+closure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yperlink" Target="https://central.espresso.co.uk/espresso/primary_uk/subject/module/video/item372357/grade2/module326755/index.html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discoveryeducation.co.uk" TargetMode="External"/><Relationship Id="rId20" Type="http://schemas.openxmlformats.org/officeDocument/2006/relationships/hyperlink" Target="https://central.espresso.co.uk/espresso/primary_uk/subject/module/factfile/item370742/grade2/module326755/index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hyperlink" Target="http://www.discoveryeducation.co.uk" TargetMode="External"/><Relationship Id="rId10" Type="http://schemas.openxmlformats.org/officeDocument/2006/relationships/hyperlink" Target="https://ukhosted45.renlearn.co.uk/3406764" TargetMode="External"/><Relationship Id="rId19" Type="http://schemas.openxmlformats.org/officeDocument/2006/relationships/hyperlink" Target="http://www.amathsdictionaryforkids.com/dictionary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roundhouse.primarysite.blog/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://www.whiterosemaths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d\Downloads\Remote%20learning%20for%20childre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4AC853-2092-4524-AFDA-01494CF6FF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A7FD4FA-AE4C-41D1-865D-D6E190B96B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B5B15F-608E-49C5-A963-5F619AE0F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Remote learning for children - template</Template>
  <TotalTime>0</TotalTime>
  <Pages>3</Pages>
  <Words>640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</dc:creator>
  <dc:description/>
  <cp:lastModifiedBy>Aled Hills</cp:lastModifiedBy>
  <cp:revision>6</cp:revision>
  <cp:lastPrinted>2020-03-19T09:50:00Z</cp:lastPrinted>
  <dcterms:created xsi:type="dcterms:W3CDTF">2020-03-19T18:22:00Z</dcterms:created>
  <dcterms:modified xsi:type="dcterms:W3CDTF">2020-03-22T18:43:00Z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