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77777777" w:rsidR="004D4642" w:rsidRDefault="00D747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Good morning Sparrows / Doves</w:t>
      </w:r>
    </w:p>
    <w:p w14:paraId="0C343B4F" w14:textId="2BDFFB91" w:rsidR="004D4642" w:rsidRDefault="00D74784">
      <w:r>
        <w:t xml:space="preserve">Please </w:t>
      </w:r>
      <w:r w:rsidR="588D4395">
        <w:t xml:space="preserve">see </w:t>
      </w:r>
      <w:r>
        <w:t>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platforms/websites make sure you let us know on our class blog:</w:t>
      </w:r>
    </w:p>
    <w:p w14:paraId="40F9C5CC" w14:textId="77777777" w:rsidR="004D4642" w:rsidRDefault="009C2344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4925EEDD" w14:textId="22451C50" w:rsidR="004D4642" w:rsidRDefault="00BD32E2">
      <w:pPr>
        <w:rPr>
          <w:b/>
          <w:bCs/>
          <w:u w:val="single"/>
        </w:rPr>
      </w:pPr>
      <w:r>
        <w:rPr>
          <w:b/>
          <w:bCs/>
          <w:u w:val="single"/>
        </w:rPr>
        <w:t>Yesterday</w:t>
      </w:r>
      <w:r w:rsidR="00D74784">
        <w:rPr>
          <w:b/>
          <w:bCs/>
          <w:u w:val="single"/>
        </w:rPr>
        <w:t>’s word</w:t>
      </w:r>
      <w:r>
        <w:rPr>
          <w:b/>
          <w:bCs/>
          <w:u w:val="single"/>
        </w:rPr>
        <w:t xml:space="preserve"> – what did you find?</w:t>
      </w:r>
    </w:p>
    <w:p w14:paraId="65C71E39" w14:textId="132ADCA8" w:rsidR="004D4642" w:rsidRDefault="00BD32E2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6E19D" w14:textId="3D30428D" w:rsidR="00BD32E2" w:rsidRPr="00BD32E2" w:rsidRDefault="00BD32E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32E2">
                              <w:rPr>
                                <w:sz w:val="52"/>
                                <w:szCs w:val="52"/>
                              </w:rPr>
                              <w:t>adjacent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E5FE36F">
                <v:stroke joinstyle="miter"/>
                <v:path gradientshapeok="t" o:connecttype="rect"/>
              </v:shapetype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>
                <v:textbox>
                  <w:txbxContent>
                    <w:p w:rsidRPr="00BD32E2" w:rsidR="00BD32E2" w:rsidRDefault="00BD32E2" w14:paraId="3556E19D" w14:textId="3D30428D">
                      <w:pPr>
                        <w:rPr>
                          <w:sz w:val="52"/>
                          <w:szCs w:val="52"/>
                        </w:rPr>
                      </w:pPr>
                      <w:r w:rsidRPr="00BD32E2">
                        <w:rPr>
                          <w:sz w:val="52"/>
                          <w:szCs w:val="52"/>
                        </w:rPr>
                        <w:t>adjacent</w:t>
                      </w:r>
                    </w:p>
                  </w:txbxContent>
                </v:textbox>
              </v:shape>
            </w:pict>
          </mc:Fallback>
        </mc:AlternateContent>
      </w:r>
      <w:r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/>
          <w:bCs/>
          <w:u w:val="single"/>
        </w:rPr>
        <w:t xml:space="preserve">Today’s activities: </w:t>
      </w:r>
    </w:p>
    <w:p w14:paraId="2609693B" w14:textId="5EF986CE" w:rsidR="7D3C175D" w:rsidRDefault="7D3C175D" w:rsidP="42A016D5">
      <w:pPr>
        <w:rPr>
          <w:rFonts w:cs="Calibri"/>
        </w:rPr>
      </w:pPr>
      <w:r w:rsidRPr="42A016D5">
        <w:rPr>
          <w:rFonts w:cs="Calibri"/>
        </w:rPr>
        <w:t xml:space="preserve">At 9am Joe Wicks will be running a </w:t>
      </w:r>
      <w:r w:rsidR="44F3349A" w:rsidRPr="42A016D5">
        <w:rPr>
          <w:rFonts w:cs="Calibri"/>
        </w:rPr>
        <w:t>“</w:t>
      </w:r>
      <w:r w:rsidRPr="42A016D5">
        <w:rPr>
          <w:rFonts w:cs="Calibri"/>
        </w:rPr>
        <w:t>P.E. with Joe</w:t>
      </w:r>
      <w:r w:rsidR="74017134" w:rsidRPr="42A016D5">
        <w:rPr>
          <w:rFonts w:cs="Calibri"/>
        </w:rPr>
        <w:t>”</w:t>
      </w:r>
      <w:r w:rsidRPr="42A016D5">
        <w:rPr>
          <w:rFonts w:cs="Calibri"/>
        </w:rPr>
        <w:t xml:space="preserve"> workout on You</w:t>
      </w:r>
      <w:r w:rsidR="6665F020" w:rsidRPr="42A016D5">
        <w:rPr>
          <w:rFonts w:cs="Calibri"/>
        </w:rPr>
        <w:t>T</w:t>
      </w:r>
      <w:r w:rsidRPr="42A016D5">
        <w:rPr>
          <w:rFonts w:cs="Calibri"/>
        </w:rPr>
        <w:t xml:space="preserve">ube. Just search for Joe Wicks and today’s </w:t>
      </w:r>
      <w:r w:rsidR="11631679" w:rsidRPr="42A016D5">
        <w:rPr>
          <w:rFonts w:cs="Calibri"/>
        </w:rPr>
        <w:t xml:space="preserve">session </w:t>
      </w:r>
      <w:r w:rsidRPr="42A016D5">
        <w:rPr>
          <w:rFonts w:cs="Calibri"/>
        </w:rPr>
        <w:t>should come up. Try this for 30 minutes or repeat yesterday’s!</w:t>
      </w:r>
    </w:p>
    <w:p w14:paraId="78A06D42" w14:textId="57CE5EB6" w:rsidR="7D3C175D" w:rsidRDefault="7D3C175D" w:rsidP="42A016D5">
      <w:pPr>
        <w:rPr>
          <w:rFonts w:cs="Calibri"/>
        </w:rPr>
      </w:pPr>
      <w:r w:rsidRPr="42A016D5">
        <w:rPr>
          <w:rFonts w:cs="Calibri"/>
        </w:rPr>
        <w:t>Remember – don't be sat in front of the computer or be hunched over your work for too long. Every so often (30-45 minutes) get up stretch and move around.</w:t>
      </w:r>
      <w:r w:rsidR="29F29BDE" w:rsidRPr="42A016D5">
        <w:rPr>
          <w:rFonts w:cs="Calibri"/>
        </w:rPr>
        <w:t xml:space="preserve"> </w:t>
      </w:r>
    </w:p>
    <w:p w14:paraId="175C0E28" w14:textId="0B17B7D1" w:rsidR="29F29BDE" w:rsidRDefault="29F29BDE" w:rsidP="42A016D5">
      <w:pPr>
        <w:rPr>
          <w:rFonts w:cs="Calibri"/>
        </w:rPr>
      </w:pPr>
      <w:r w:rsidRPr="2E346E8A">
        <w:rPr>
          <w:rFonts w:cs="Calibri"/>
        </w:rPr>
        <w:t xml:space="preserve">If you are struggling to work from home because you don’t have a set place and aren’t used </w:t>
      </w:r>
      <w:r w:rsidR="00091ED2">
        <w:rPr>
          <w:rFonts w:cs="Calibri"/>
        </w:rPr>
        <w:t xml:space="preserve">to </w:t>
      </w:r>
      <w:r w:rsidRPr="2E346E8A">
        <w:rPr>
          <w:rFonts w:cs="Calibri"/>
        </w:rPr>
        <w:t>it</w:t>
      </w:r>
      <w:r w:rsidR="00091ED2">
        <w:rPr>
          <w:rFonts w:cs="Calibri"/>
        </w:rPr>
        <w:t>,</w:t>
      </w:r>
      <w:r w:rsidRPr="2E346E8A">
        <w:rPr>
          <w:rFonts w:cs="Calibri"/>
        </w:rPr>
        <w:t xml:space="preserve"> try to complete short sharp sets of work and break up with a limited reward o</w:t>
      </w:r>
      <w:r w:rsidR="1786C807" w:rsidRPr="2E346E8A">
        <w:rPr>
          <w:rFonts w:cs="Calibri"/>
        </w:rPr>
        <w:t>f</w:t>
      </w:r>
      <w:r w:rsidRPr="2E346E8A">
        <w:rPr>
          <w:rFonts w:cs="Calibri"/>
        </w:rPr>
        <w:t xml:space="preserve"> time spent </w:t>
      </w:r>
      <w:r w:rsidR="1793451F" w:rsidRPr="2E346E8A">
        <w:rPr>
          <w:rFonts w:cs="Calibri"/>
        </w:rPr>
        <w:t>doing</w:t>
      </w:r>
      <w:r w:rsidRPr="2E346E8A">
        <w:rPr>
          <w:rFonts w:cs="Calibri"/>
        </w:rPr>
        <w:t xml:space="preserve"> other </w:t>
      </w:r>
      <w:r w:rsidR="35C9E29F" w:rsidRPr="2E346E8A">
        <w:rPr>
          <w:rFonts w:cs="Calibri"/>
        </w:rPr>
        <w:t>things. See if you can slowly increase how long you work</w:t>
      </w:r>
      <w:bookmarkStart w:id="0" w:name="_GoBack"/>
      <w:bookmarkEnd w:id="0"/>
      <w:r w:rsidR="35C9E29F" w:rsidRPr="2E346E8A">
        <w:rPr>
          <w:rFonts w:cs="Calibri"/>
        </w:rPr>
        <w:t xml:space="preserve"> for and remember it is really important that you get through the different activities.</w:t>
      </w:r>
    </w:p>
    <w:p w14:paraId="67398303" w14:textId="1DD80D18" w:rsidR="7CB8AA69" w:rsidRDefault="7CB8AA69" w:rsidP="2E346E8A">
      <w:pPr>
        <w:rPr>
          <w:rFonts w:cs="Calibri"/>
        </w:rPr>
      </w:pPr>
      <w:r w:rsidRPr="2E346E8A">
        <w:rPr>
          <w:rFonts w:cs="Calibri"/>
        </w:rPr>
        <w:t xml:space="preserve">We recognise there are some issues with the number of people on Espresso. So, by all means complete these </w:t>
      </w:r>
      <w:r w:rsidR="4EF3846B" w:rsidRPr="2E346E8A">
        <w:rPr>
          <w:rFonts w:cs="Calibri"/>
        </w:rPr>
        <w:t>tasks in any order and if there any problems</w:t>
      </w:r>
      <w:r w:rsidR="23750A44" w:rsidRPr="2E346E8A">
        <w:rPr>
          <w:rFonts w:cs="Calibri"/>
        </w:rPr>
        <w:t xml:space="preserve"> come back to them later. 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9095"/>
      </w:tblGrid>
      <w:tr w:rsidR="004D4642" w14:paraId="59100EF0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7191663F" w:rsidR="004D4642" w:rsidRDefault="00BD32E2">
            <w:pPr>
              <w:ind w:right="2063"/>
              <w:jc w:val="center"/>
            </w:pPr>
            <w:r>
              <w:rPr>
                <w:b/>
              </w:rPr>
              <w:t>Tuesday 24th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14:paraId="3E30C714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Reading 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F20" w14:textId="77777777" w:rsidR="004D4642" w:rsidRDefault="00D74784">
            <w:r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t>AR website:</w:t>
            </w:r>
          </w:p>
          <w:p w14:paraId="0AD23B12" w14:textId="77777777" w:rsidR="004D4642" w:rsidRDefault="009C2344">
            <w:hyperlink r:id="rId12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3F0B" w14:textId="77777777" w:rsidR="004D4642" w:rsidRDefault="00D74784">
            <w:r>
              <w:t xml:space="preserve">Complete 10 tasks on Spelling Shed which has been set by your spelling teacher. </w:t>
            </w:r>
          </w:p>
        </w:tc>
      </w:tr>
      <w:tr w:rsidR="004D4642" w14:paraId="45FEE75B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390D4FFE" w:rsidR="004D4642" w:rsidRDefault="00D74784">
            <w:r>
              <w:t xml:space="preserve">For today please complete </w:t>
            </w:r>
            <w:r w:rsidR="00BD32E2">
              <w:t>Alliteration sentences (page 2)</w:t>
            </w:r>
          </w:p>
        </w:tc>
      </w:tr>
      <w:tr w:rsidR="004D4642" w14:paraId="2166A0C2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0CFDD449" w:rsidR="004D4642" w:rsidRDefault="00BD32E2">
            <w:r>
              <w:t xml:space="preserve">Get someone to test you on </w:t>
            </w:r>
            <w:r w:rsidR="00D74784">
              <w:t xml:space="preserve">the 10 key words from the Word List </w:t>
            </w:r>
            <w:r>
              <w:t>that you practised yesterday</w:t>
            </w:r>
            <w:r w:rsidR="00D74784">
              <w:t>.</w:t>
            </w:r>
            <w:r>
              <w:t xml:space="preserve"> Any that you get wrong correct and practise again!</w:t>
            </w:r>
          </w:p>
          <w:p w14:paraId="163AE20D" w14:textId="77777777" w:rsidR="00BD32E2" w:rsidRDefault="00BD32E2">
            <w:r>
              <w:t>Today, practise the next 10 words:</w:t>
            </w:r>
          </w:p>
          <w:p w14:paraId="120D1259" w14:textId="1053A077" w:rsidR="00BD32E2" w:rsidRDefault="00BD32E2">
            <w:r>
              <w:t xml:space="preserve">             different to fruit (KS2 Word List 1)    or    eighth to increase (KS2 Word List 2)</w:t>
            </w:r>
          </w:p>
          <w:p w14:paraId="0F45BA0D" w14:textId="4FA0D9B7" w:rsidR="004D4642" w:rsidRDefault="00BD32E2">
            <w:r>
              <w:t>Try and practise in a different way to yesterday?</w:t>
            </w:r>
          </w:p>
          <w:p w14:paraId="00FF2CAA" w14:textId="5604231A" w:rsidR="004D4642" w:rsidRDefault="007A4127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FF1F4D3" wp14:editId="0B24CBB9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518795</wp:posOffset>
                  </wp:positionV>
                  <wp:extent cx="2611120" cy="1049655"/>
                  <wp:effectExtent l="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="00BD32E2">
              <w:t xml:space="preserve">As well as the below try writing the same word as many times as you can in a minute, </w:t>
            </w:r>
            <w:r w:rsidR="025B324C">
              <w:t xml:space="preserve">create a </w:t>
            </w:r>
            <w:r w:rsidR="1C202E28">
              <w:t>word search</w:t>
            </w:r>
            <w:r w:rsidR="025B324C">
              <w:t xml:space="preserve"> or try a spelling scribble.</w:t>
            </w:r>
          </w:p>
          <w:p w14:paraId="273C41AC" w14:textId="0E462078" w:rsidR="007A4127" w:rsidRDefault="007A4127">
            <w:r w:rsidRPr="007A4127">
              <w:rPr>
                <w:noProof/>
              </w:rPr>
              <w:drawing>
                <wp:inline distT="0" distB="0" distL="0" distR="0" wp14:anchorId="6F5D1BEE" wp14:editId="10CB47C7">
                  <wp:extent cx="2200275" cy="222268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202" cy="2227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E0DED2" wp14:editId="5898E68A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61221D" w14:textId="7475CD76" w:rsidR="004D4642" w:rsidRDefault="00D74784">
            <w:r>
              <w:rPr>
                <w:noProof/>
              </w:rPr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4D4642" w14:paraId="7C684FB7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F8EF" w14:textId="439DD0B3" w:rsidR="007A4127" w:rsidRDefault="007A4127">
            <w:pPr>
              <w:rPr>
                <w:bCs/>
              </w:rPr>
            </w:pPr>
            <w:r>
              <w:rPr>
                <w:bCs/>
              </w:rPr>
              <w:t>Maths Challenge – answers will be posted tomorrow:</w:t>
            </w:r>
          </w:p>
          <w:p w14:paraId="185C30CE" w14:textId="52CAADF6" w:rsidR="007A4127" w:rsidRDefault="025B324C">
            <w:pPr>
              <w:rPr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4808771" wp14:editId="210C03E9">
                  <wp:extent cx="3562847" cy="371527"/>
                  <wp:effectExtent l="0" t="0" r="0" b="9525"/>
                  <wp:docPr id="98983216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847" cy="371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6CBA6" w14:textId="1A6A25FF" w:rsidR="007A4127" w:rsidRDefault="025B324C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754077E2" wp14:editId="361AE06B">
                  <wp:extent cx="2514600" cy="2155372"/>
                  <wp:effectExtent l="0" t="0" r="0" b="0"/>
                  <wp:docPr id="183272394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15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AD2E2" w14:textId="77777777" w:rsidR="007A4127" w:rsidRDefault="007A4127">
            <w:pPr>
              <w:rPr>
                <w:bCs/>
              </w:rPr>
            </w:pPr>
          </w:p>
          <w:p w14:paraId="0D23F2BA" w14:textId="3C61BADF" w:rsidR="004D4642" w:rsidRDefault="00D74784">
            <w:r>
              <w:rPr>
                <w:bCs/>
              </w:rPr>
              <w:t>To log in to Espresso (</w:t>
            </w:r>
            <w:hyperlink r:id="rId21" w:history="1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</w:t>
            </w:r>
            <w:proofErr w:type="gramStart"/>
            <w:r>
              <w:rPr>
                <w:bCs/>
              </w:rPr>
              <w:t>schools</w:t>
            </w:r>
            <w:proofErr w:type="gramEnd"/>
            <w:r>
              <w:rPr>
                <w:bCs/>
              </w:rPr>
              <w:t xml:space="preserve"> credentials:</w:t>
            </w:r>
          </w:p>
          <w:p w14:paraId="37237A0D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14:paraId="670E0C34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14:paraId="55804E5C" w14:textId="5CF21E32" w:rsidR="00D74784" w:rsidRDefault="00D74784" w:rsidP="2E346E8A">
            <w:pPr>
              <w:rPr>
                <w:b/>
                <w:bCs/>
                <w:u w:val="single"/>
              </w:rPr>
            </w:pPr>
            <w:r w:rsidRPr="2E346E8A">
              <w:rPr>
                <w:b/>
                <w:bCs/>
                <w:u w:val="single"/>
              </w:rPr>
              <w:t>Today’s Maths:</w:t>
            </w:r>
          </w:p>
          <w:p w14:paraId="0F2E69A4" w14:textId="0E28F36A" w:rsidR="007A4127" w:rsidRDefault="007A4127">
            <w:r>
              <w:t>Without your notes from yesterday, try this quiz on quadrilaterals:</w:t>
            </w:r>
          </w:p>
          <w:p w14:paraId="540ED231" w14:textId="37BDFDB4" w:rsidR="007A4127" w:rsidRDefault="009C2344">
            <w:hyperlink r:id="rId22" w:history="1">
              <w:r w:rsidR="007A4127" w:rsidRPr="004E207B">
                <w:rPr>
                  <w:rStyle w:val="Hyperlink"/>
                </w:rPr>
                <w:t>https://central.espresso.co.uk/espresso/primary_uk/subject/module/activity/item534775/grade2/module326755/index.html</w:t>
              </w:r>
            </w:hyperlink>
          </w:p>
          <w:p w14:paraId="408784B9" w14:textId="2B3EBDA1" w:rsidR="004D4642" w:rsidRDefault="025B324C">
            <w:r>
              <w:t>Was there anything missing from your work from yesterday? Add it to your fact files from yesterday. Then, w</w:t>
            </w:r>
            <w:r w:rsidR="00D74784">
              <w:t xml:space="preserve">atch the following video about </w:t>
            </w:r>
            <w:r>
              <w:t>triangles</w:t>
            </w:r>
            <w:r w:rsidR="3237F19F">
              <w:t xml:space="preserve"> (if it doesn’t work use the dictionary instead)</w:t>
            </w:r>
            <w:r w:rsidR="00D74784">
              <w:t>.</w:t>
            </w:r>
          </w:p>
          <w:p w14:paraId="4FDBF184" w14:textId="4B142F8F" w:rsidR="1B1D36E6" w:rsidRDefault="009C2344" w:rsidP="2E346E8A">
            <w:pPr>
              <w:ind w:left="360"/>
            </w:pPr>
            <w:hyperlink r:id="rId23">
              <w:r w:rsidR="1B1D36E6" w:rsidRPr="2E346E8A">
                <w:rPr>
                  <w:rStyle w:val="Hyperlink"/>
                  <w:rFonts w:cs="Calibri"/>
                </w:rPr>
                <w:t>https://central.espresso.co.uk/espresso/primary_uk/subject/module/video/item370426/grade2/module326755/index.html</w:t>
              </w:r>
            </w:hyperlink>
          </w:p>
          <w:p w14:paraId="294C0842" w14:textId="75583D33" w:rsidR="004D4642" w:rsidRDefault="00D74784">
            <w:r>
              <w:t xml:space="preserve">Using this and the dictionary link below if needed, can you define </w:t>
            </w:r>
            <w:r w:rsidR="1771375A">
              <w:t>the following</w:t>
            </w:r>
            <w:r>
              <w:t xml:space="preserve"> type</w:t>
            </w:r>
            <w:r w:rsidR="62CB2956">
              <w:t>s</w:t>
            </w:r>
            <w:r>
              <w:t xml:space="preserve"> of</w:t>
            </w:r>
            <w:r w:rsidR="025B324C">
              <w:t xml:space="preserve"> triangle</w:t>
            </w:r>
            <w:r>
              <w:t xml:space="preserve"> and draw an accurate and annotated example.</w:t>
            </w:r>
            <w:r w:rsidR="025B324C">
              <w:t xml:space="preserve"> </w:t>
            </w:r>
          </w:p>
          <w:p w14:paraId="089B9CFF" w14:textId="2EDAE541" w:rsidR="004D4642" w:rsidRDefault="4C6F5548" w:rsidP="2E346E8A">
            <w:pPr>
              <w:pStyle w:val="ListParagraph"/>
              <w:numPr>
                <w:ilvl w:val="0"/>
                <w:numId w:val="1"/>
              </w:numPr>
            </w:pPr>
            <w:r>
              <w:t>isosceles</w:t>
            </w:r>
          </w:p>
          <w:p w14:paraId="4023E26B" w14:textId="41364D1A" w:rsidR="004D4642" w:rsidRDefault="4C6F5548" w:rsidP="2E346E8A">
            <w:pPr>
              <w:pStyle w:val="ListParagraph"/>
              <w:numPr>
                <w:ilvl w:val="0"/>
                <w:numId w:val="1"/>
              </w:numPr>
            </w:pPr>
            <w:r>
              <w:t>scalene</w:t>
            </w:r>
          </w:p>
          <w:p w14:paraId="46C09831" w14:textId="6DB6B4F1" w:rsidR="004D4642" w:rsidRDefault="4C6F5548" w:rsidP="2E346E8A">
            <w:pPr>
              <w:pStyle w:val="ListParagraph"/>
              <w:numPr>
                <w:ilvl w:val="0"/>
                <w:numId w:val="1"/>
              </w:numPr>
            </w:pPr>
            <w:r>
              <w:t>equilateral</w:t>
            </w:r>
          </w:p>
          <w:p w14:paraId="1F35DAA5" w14:textId="4BAB9788" w:rsidR="004D4642" w:rsidRDefault="4C6F5548" w:rsidP="2E346E8A">
            <w:pPr>
              <w:pStyle w:val="ListParagraph"/>
              <w:numPr>
                <w:ilvl w:val="0"/>
                <w:numId w:val="1"/>
              </w:numPr>
            </w:pPr>
            <w:r>
              <w:t>right-angle</w:t>
            </w:r>
          </w:p>
          <w:p w14:paraId="58383266" w14:textId="44E90B64" w:rsidR="004D4642" w:rsidRDefault="004D4642"/>
          <w:p w14:paraId="333914DC" w14:textId="45FB73C5" w:rsidR="004D4642" w:rsidRDefault="025B324C">
            <w:r>
              <w:t>By the end of today you will have built yourself a fantastic resource that will help with any shape work we do from now on!</w:t>
            </w:r>
          </w:p>
          <w:p w14:paraId="2FE1F83E" w14:textId="77777777" w:rsidR="004D4642" w:rsidRDefault="00D74784">
            <w:r>
              <w:t>e.g.</w:t>
            </w:r>
          </w:p>
          <w:p w14:paraId="0AFD1E78" w14:textId="1A889484" w:rsidR="004D4642" w:rsidRDefault="025B324C">
            <w:r>
              <w:rPr>
                <w:noProof/>
              </w:rPr>
              <w:lastRenderedPageBreak/>
              <w:drawing>
                <wp:inline distT="0" distB="0" distL="0" distR="0" wp14:anchorId="04B63997" wp14:editId="44AF7E2E">
                  <wp:extent cx="5667374" cy="1443990"/>
                  <wp:effectExtent l="0" t="0" r="9525" b="3810"/>
                  <wp:docPr id="49316077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144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6A10F" w14:textId="77777777" w:rsidR="004D4642" w:rsidRDefault="00D74784">
            <w:r>
              <w:t>We will be quizzing you on this tomorrow!</w:t>
            </w:r>
          </w:p>
          <w:p w14:paraId="66DD9084" w14:textId="77777777" w:rsidR="004D4642" w:rsidRDefault="00D74784">
            <w:r>
              <w:t xml:space="preserve">Dictionary: </w:t>
            </w:r>
            <w:hyperlink r:id="rId25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14:paraId="5CFE1083" w14:textId="77777777" w:rsidR="004D4642" w:rsidRDefault="00D74784">
            <w:r>
              <w:t xml:space="preserve">Fact file: </w:t>
            </w:r>
            <w:hyperlink r:id="rId26" w:history="1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14:paraId="19CC5566" w14:textId="77777777" w:rsidR="004D4642" w:rsidRDefault="00D74784">
            <w:r>
              <w:t>Recap/revision:</w:t>
            </w:r>
          </w:p>
          <w:p w14:paraId="4EF4DB6F" w14:textId="77777777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77777777" w:rsidR="004D4642" w:rsidRDefault="00D74784">
            <w:r>
              <w:t>Polygon, perpendicular, parallel, horizontal, vertical, diagonal, vertex, regular, irregular, symmetrical.</w:t>
            </w:r>
          </w:p>
        </w:tc>
      </w:tr>
      <w:tr w:rsidR="004D4642" w14:paraId="3AAC67CA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7FD9A87" w14:textId="6F1BEC3D" w:rsidR="004D4642" w:rsidRDefault="00D74784" w:rsidP="2E346E8A">
            <w:pPr>
              <w:rPr>
                <w:sz w:val="20"/>
                <w:szCs w:val="20"/>
              </w:rPr>
            </w:pPr>
            <w:r w:rsidRPr="2E346E8A">
              <w:rPr>
                <w:sz w:val="20"/>
                <w:szCs w:val="20"/>
              </w:rPr>
              <w:t>TT Rock Stars</w:t>
            </w:r>
            <w:r w:rsidR="3831F5E1" w:rsidRPr="2E346E8A">
              <w:rPr>
                <w:sz w:val="20"/>
                <w:szCs w:val="20"/>
              </w:rPr>
              <w:t xml:space="preserve"> or </w:t>
            </w:r>
            <w:r w:rsidRPr="2E346E8A">
              <w:rPr>
                <w:sz w:val="20"/>
                <w:szCs w:val="20"/>
              </w:rPr>
              <w:t>Maths Whizz</w:t>
            </w:r>
          </w:p>
          <w:p w14:paraId="6257126C" w14:textId="416ABA10" w:rsidR="5BB987A8" w:rsidRDefault="5BB987A8" w:rsidP="2E346E8A">
            <w:pPr>
              <w:rPr>
                <w:sz w:val="20"/>
                <w:szCs w:val="20"/>
              </w:rPr>
            </w:pPr>
            <w:r w:rsidRPr="2E346E8A">
              <w:rPr>
                <w:sz w:val="20"/>
                <w:szCs w:val="20"/>
              </w:rPr>
              <w:t xml:space="preserve">Sparrows you have been set a session on TT </w:t>
            </w:r>
            <w:proofErr w:type="spellStart"/>
            <w:r w:rsidRPr="2E346E8A">
              <w:rPr>
                <w:sz w:val="20"/>
                <w:szCs w:val="20"/>
              </w:rPr>
              <w:t>Rockstars</w:t>
            </w:r>
            <w:proofErr w:type="spellEnd"/>
            <w:r w:rsidRPr="2E346E8A">
              <w:rPr>
                <w:sz w:val="20"/>
                <w:szCs w:val="20"/>
              </w:rPr>
              <w:t xml:space="preserve"> so logon and have a go.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42CAB419" w14:paraId="1063A793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72B51" w14:textId="17F89B18" w:rsidR="05EA2AA7" w:rsidRDefault="05EA2AA7" w:rsidP="42CAB419">
            <w:pPr>
              <w:rPr>
                <w:b/>
                <w:bCs/>
              </w:rPr>
            </w:pPr>
            <w:r w:rsidRPr="42CAB419">
              <w:rPr>
                <w:b/>
                <w:bCs/>
              </w:rPr>
              <w:t>SPAG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E41C1" w14:textId="4CEDD4A2" w:rsidR="76913445" w:rsidRDefault="76913445" w:rsidP="42CAB419">
            <w:r>
              <w:t>Watch the following video about parenthesis:</w:t>
            </w:r>
          </w:p>
          <w:p w14:paraId="1BCF7920" w14:textId="448CC89B" w:rsidR="76913445" w:rsidRDefault="009C2344" w:rsidP="42CAB419">
            <w:hyperlink r:id="rId27">
              <w:r w:rsidR="76913445" w:rsidRPr="42CAB419">
                <w:rPr>
                  <w:rStyle w:val="Hyperlink"/>
                  <w:rFonts w:cs="Calibri"/>
                </w:rPr>
                <w:t>https://central.espresso.co.uk/espresso/primary_uk/subject/module/video/item361722/grade2/module305326/collection361842/section361748/index.html</w:t>
              </w:r>
            </w:hyperlink>
          </w:p>
          <w:p w14:paraId="06C91047" w14:textId="528E4441" w:rsidR="370A0170" w:rsidRDefault="07CF93FD" w:rsidP="42CAB419">
            <w:r>
              <w:t>Then try</w:t>
            </w:r>
            <w:r w:rsidR="2BC85B69">
              <w:t xml:space="preserve"> the a</w:t>
            </w:r>
            <w:r>
              <w:t>ctivity</w:t>
            </w:r>
            <w:r w:rsidR="3AD5B696">
              <w:t>:</w:t>
            </w:r>
          </w:p>
          <w:p w14:paraId="29AFCE56" w14:textId="7A5F6703" w:rsidR="2B58F5E2" w:rsidRDefault="009C2344" w:rsidP="42CAB419">
            <w:hyperlink r:id="rId28">
              <w:r w:rsidR="2B58F5E2" w:rsidRPr="42CAB419">
                <w:rPr>
                  <w:rStyle w:val="Hyperlink"/>
                  <w:rFonts w:cs="Calibri"/>
                </w:rPr>
                <w:t>https://central.espresso.co.uk/espresso/primary_uk/subject/module/activity/item514844/grade2/module305326/collection361842/section362951/index.html</w:t>
              </w:r>
            </w:hyperlink>
          </w:p>
        </w:tc>
      </w:tr>
      <w:tr w:rsidR="004D4642" w14:paraId="5E6C797E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B4CAA" w14:textId="77777777" w:rsidR="004D4642" w:rsidRDefault="00D74784">
            <w:r>
              <w:t>Based on: Letters from the Lighthouse</w:t>
            </w:r>
          </w:p>
          <w:p w14:paraId="790E78EE" w14:textId="77777777" w:rsidR="00F61A1B" w:rsidRDefault="00F61A1B">
            <w:r>
              <w:t>Watch this short video about Kindertransport.</w:t>
            </w:r>
          </w:p>
          <w:p w14:paraId="4F85D990" w14:textId="29D0B8E6" w:rsidR="253C1842" w:rsidRDefault="009C2344" w:rsidP="205B5645">
            <w:hyperlink r:id="rId29">
              <w:r w:rsidR="253C1842" w:rsidRPr="205B5645">
                <w:rPr>
                  <w:rStyle w:val="Hyperlink"/>
                  <w:rFonts w:cs="Calibri"/>
                </w:rPr>
                <w:t>https://central.espresso.co.uk/espresso/primary_uk/subject/module/video/item1119782/grade2/module1114234/index.html?source=search-all-all-all-all&amp;source-keywords=kindertransport</w:t>
              </w:r>
            </w:hyperlink>
          </w:p>
          <w:p w14:paraId="52A2F60B" w14:textId="77777777" w:rsidR="004D4642" w:rsidRDefault="00F61A1B">
            <w:r>
              <w:t xml:space="preserve">Based on what you have watched, write a short paragraph explaining what Kindertransport was. </w:t>
            </w:r>
            <w:r w:rsidR="00D74784">
              <w:t xml:space="preserve"> </w:t>
            </w:r>
          </w:p>
          <w:p w14:paraId="27C8D3A7" w14:textId="659FAB16" w:rsidR="00F61A1B" w:rsidRDefault="7DD1BF0D">
            <w:r>
              <w:t xml:space="preserve">Once you have completed that can you then write a short explanation about Esther </w:t>
            </w:r>
            <w:r w:rsidR="14E45338">
              <w:t xml:space="preserve">(a Kindertransport child) </w:t>
            </w:r>
            <w:r>
              <w:t xml:space="preserve">from our book and why she might have found moving to </w:t>
            </w:r>
            <w:proofErr w:type="spellStart"/>
            <w:r>
              <w:t>Budmouth</w:t>
            </w:r>
            <w:proofErr w:type="spellEnd"/>
            <w:r>
              <w:t xml:space="preserve"> Point so difficult?</w:t>
            </w:r>
          </w:p>
        </w:tc>
      </w:tr>
      <w:tr w:rsidR="004D4642" w14:paraId="675883A4" w14:textId="77777777" w:rsidTr="2E346E8A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Further Resources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9C2344">
            <w:hyperlink r:id="rId30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9C2344">
            <w:hyperlink r:id="rId31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32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33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426D12BD" w:rsidR="005D7B78" w:rsidRDefault="00BD32E2">
    <w:pPr>
      <w:pStyle w:val="Header"/>
      <w:jc w:val="right"/>
    </w:pPr>
    <w:r>
      <w:rPr>
        <w:b/>
        <w:u w:val="single"/>
      </w:rPr>
      <w:t>Tuesday 24th</w:t>
    </w:r>
    <w:r w:rsidR="00D74784">
      <w:rPr>
        <w:b/>
        <w:u w:val="single"/>
      </w:rPr>
      <w:t xml:space="preserve"> March</w:t>
    </w:r>
  </w:p>
  <w:p w14:paraId="125689A3" w14:textId="3275D391" w:rsidR="005D7B78" w:rsidRDefault="00D74784">
    <w:pPr>
      <w:pStyle w:val="Header"/>
      <w:jc w:val="right"/>
      <w:rPr>
        <w:u w:val="single"/>
      </w:rPr>
    </w:pPr>
    <w:r>
      <w:rPr>
        <w:u w:val="single"/>
      </w:rPr>
      <w:t>2</w:t>
    </w:r>
    <w:r w:rsidR="00BD32E2">
      <w:rPr>
        <w:u w:val="single"/>
      </w:rPr>
      <w:t>4</w:t>
    </w:r>
    <w:r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735C48"/>
    <w:multiLevelType w:val="hybridMultilevel"/>
    <w:tmpl w:val="00F61BEA"/>
    <w:lvl w:ilvl="0" w:tplc="407EAC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6891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B47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644F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8C7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A59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E4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B0A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AEF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8224C"/>
    <w:multiLevelType w:val="hybridMultilevel"/>
    <w:tmpl w:val="CCEE3F92"/>
    <w:lvl w:ilvl="0" w:tplc="25548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B28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E6D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2E3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3EF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80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DCC3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4AA6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27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91ED2"/>
    <w:rsid w:val="000B5323"/>
    <w:rsid w:val="002C494D"/>
    <w:rsid w:val="004D4642"/>
    <w:rsid w:val="007A4127"/>
    <w:rsid w:val="00BD32E2"/>
    <w:rsid w:val="00D51E6D"/>
    <w:rsid w:val="00D74784"/>
    <w:rsid w:val="00E4648A"/>
    <w:rsid w:val="00E76922"/>
    <w:rsid w:val="00EE085A"/>
    <w:rsid w:val="00F61A1B"/>
    <w:rsid w:val="025B324C"/>
    <w:rsid w:val="02D9E0EC"/>
    <w:rsid w:val="05EA2AA7"/>
    <w:rsid w:val="07CF93FD"/>
    <w:rsid w:val="0AE17CE5"/>
    <w:rsid w:val="0BA0D837"/>
    <w:rsid w:val="0BFD0F99"/>
    <w:rsid w:val="0DAF9928"/>
    <w:rsid w:val="10735455"/>
    <w:rsid w:val="11631679"/>
    <w:rsid w:val="12BE0848"/>
    <w:rsid w:val="14E45338"/>
    <w:rsid w:val="1570BA31"/>
    <w:rsid w:val="16DD31ED"/>
    <w:rsid w:val="173360F6"/>
    <w:rsid w:val="1771375A"/>
    <w:rsid w:val="1786C807"/>
    <w:rsid w:val="1793451F"/>
    <w:rsid w:val="195A3381"/>
    <w:rsid w:val="1B1D36E6"/>
    <w:rsid w:val="1C202E28"/>
    <w:rsid w:val="1FE4E10E"/>
    <w:rsid w:val="205B5645"/>
    <w:rsid w:val="23750A44"/>
    <w:rsid w:val="253C1842"/>
    <w:rsid w:val="29F29BDE"/>
    <w:rsid w:val="2B58F5E2"/>
    <w:rsid w:val="2BC85B69"/>
    <w:rsid w:val="2CC01798"/>
    <w:rsid w:val="2E346E8A"/>
    <w:rsid w:val="3118F560"/>
    <w:rsid w:val="3237F19F"/>
    <w:rsid w:val="3417A2B4"/>
    <w:rsid w:val="342F8772"/>
    <w:rsid w:val="35C9E29F"/>
    <w:rsid w:val="370A0170"/>
    <w:rsid w:val="376DE1CB"/>
    <w:rsid w:val="3831F5E1"/>
    <w:rsid w:val="3AD5B696"/>
    <w:rsid w:val="41D42B7D"/>
    <w:rsid w:val="42A016D5"/>
    <w:rsid w:val="42CAB419"/>
    <w:rsid w:val="44F3349A"/>
    <w:rsid w:val="4823AB7F"/>
    <w:rsid w:val="49DEBBB9"/>
    <w:rsid w:val="4C012915"/>
    <w:rsid w:val="4C6F5548"/>
    <w:rsid w:val="4EF3846B"/>
    <w:rsid w:val="5783AA23"/>
    <w:rsid w:val="588D4395"/>
    <w:rsid w:val="5BB987A8"/>
    <w:rsid w:val="5DC52EB7"/>
    <w:rsid w:val="5F1CDB64"/>
    <w:rsid w:val="62CB2956"/>
    <w:rsid w:val="63AE52CE"/>
    <w:rsid w:val="6665F020"/>
    <w:rsid w:val="67A0511C"/>
    <w:rsid w:val="6BA4BA7E"/>
    <w:rsid w:val="6BB44749"/>
    <w:rsid w:val="6BD57CB1"/>
    <w:rsid w:val="6BF8CD45"/>
    <w:rsid w:val="6CE8F3AD"/>
    <w:rsid w:val="6ED9DBA7"/>
    <w:rsid w:val="72858B5C"/>
    <w:rsid w:val="74017134"/>
    <w:rsid w:val="76913445"/>
    <w:rsid w:val="7772F4A5"/>
    <w:rsid w:val="7878B9FE"/>
    <w:rsid w:val="7CB8AA69"/>
    <w:rsid w:val="7D3C175D"/>
    <w:rsid w:val="7DD1BF0D"/>
    <w:rsid w:val="7E1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yperlink" Target="https://central.espresso.co.uk/espresso/primary_uk/subject/module/factfile/item370742/grade2/module326755/index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discoveryeducation.co.uk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khosted45.renlearn.co.uk/3406764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www.amathsdictionaryforkids.com/dictionary.html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yperlink" Target="https://central.espresso.co.uk/espresso/primary_uk/subject/module/video/item1119782/grade2/module1114234/index.html?source=search-all-all-all-all&amp;source-keywords=kindertranspor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hyperlink" Target="http://www.discoveryeducation.co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yperlink" Target="https://central.espresso.co.uk/espresso/primary_uk/subject/module/video/item370426/grade2/module326755/index.html" TargetMode="External"/><Relationship Id="rId28" Type="http://schemas.openxmlformats.org/officeDocument/2006/relationships/hyperlink" Target="https://central.espresso.co.uk/espresso/primary_uk/subject/module/activity/item514844/grade2/module305326/collection361842/section362951/index.html" TargetMode="External"/><Relationship Id="rId10" Type="http://schemas.openxmlformats.org/officeDocument/2006/relationships/hyperlink" Target="https://roundhouse.primarysite.blog/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://www.whiterosemaths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central.espresso.co.uk/espresso/primary_uk/subject/module/activity/item534775/grade2/module326755/index.html" TargetMode="External"/><Relationship Id="rId27" Type="http://schemas.openxmlformats.org/officeDocument/2006/relationships/hyperlink" Target="https://central.espresso.co.uk/espresso/primary_uk/subject/module/video/item361722/grade2/module305326/collection361842/section361748/index.html" TargetMode="External"/><Relationship Id="rId30" Type="http://schemas.openxmlformats.org/officeDocument/2006/relationships/hyperlink" Target="https://www.twinkl.co.uk/search?term=school+closure" TargetMode="External"/><Relationship Id="rId35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5</Pages>
  <Words>985</Words>
  <Characters>5619</Characters>
  <Application>Microsoft Office Word</Application>
  <DocSecurity>0</DocSecurity>
  <Lines>46</Lines>
  <Paragraphs>13</Paragraphs>
  <ScaleCrop>false</ScaleCrop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Aled Hills</cp:lastModifiedBy>
  <cp:revision>2</cp:revision>
  <cp:lastPrinted>2020-03-19T09:50:00Z</cp:lastPrinted>
  <dcterms:created xsi:type="dcterms:W3CDTF">2020-03-23T19:09:00Z</dcterms:created>
  <dcterms:modified xsi:type="dcterms:W3CDTF">2020-03-23T19:09:00Z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