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AF20A" w14:textId="39351A22" w:rsidR="004D4642" w:rsidRDefault="00D747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Good morning Sparrows </w:t>
      </w:r>
      <w:r w:rsidR="006463C3">
        <w:rPr>
          <w:b/>
          <w:sz w:val="32"/>
          <w:szCs w:val="32"/>
        </w:rPr>
        <w:t xml:space="preserve">and </w:t>
      </w:r>
      <w:r>
        <w:rPr>
          <w:b/>
          <w:sz w:val="32"/>
          <w:szCs w:val="32"/>
        </w:rPr>
        <w:t>Doves</w:t>
      </w:r>
    </w:p>
    <w:p w14:paraId="4A2617EB" w14:textId="77777777" w:rsidR="00BF3FD4" w:rsidRDefault="00BF3FD4">
      <w:r>
        <w:t>We hope you had a good Easter and managed to stay safe and stay active! Did you learn any new skills? If so, share with us on the blog – we will be sharing some of the things we have been doing as well…</w:t>
      </w:r>
    </w:p>
    <w:p w14:paraId="40F9C5CC" w14:textId="77777777" w:rsidR="004D4642" w:rsidRDefault="00C3015E">
      <w:hyperlink r:id="rId10" w:history="1">
        <w:r w:rsidR="00D74784">
          <w:rPr>
            <w:rStyle w:val="Hyperlink"/>
          </w:rPr>
          <w:t>https://roundhouse.primarysite.blog/</w:t>
        </w:r>
      </w:hyperlink>
    </w:p>
    <w:p w14:paraId="1C4218D2" w14:textId="193F71A2" w:rsidR="00BF3FD4" w:rsidRPr="00BF3FD4" w:rsidRDefault="00BF3FD4">
      <w:r w:rsidRPr="00BF3FD4">
        <w:t>The separate grids detail all the work we would like you to try to complete over the next 2 weeks. You can do these as and when you are able but we will be giving some guidance on these on a Monday and Wednesday. There are also additional places you can go for interesting activities detailed on the curriculum pages on the website:</w:t>
      </w:r>
    </w:p>
    <w:p w14:paraId="1E147C13" w14:textId="6DAAC010" w:rsidR="00BF3FD4" w:rsidRDefault="00C3015E">
      <w:pPr>
        <w:rPr>
          <w:b/>
          <w:bCs/>
          <w:u w:val="single"/>
        </w:rPr>
      </w:pPr>
      <w:hyperlink r:id="rId11" w:history="1">
        <w:r w:rsidR="00BF3FD4">
          <w:rPr>
            <w:rStyle w:val="Hyperlink"/>
          </w:rPr>
          <w:t>https://www.roundhouseprimary.co.uk/topic/curriculum</w:t>
        </w:r>
      </w:hyperlink>
    </w:p>
    <w:p w14:paraId="4925EEDD" w14:textId="327060E6" w:rsidR="004D4642" w:rsidRDefault="004210BA">
      <w:pPr>
        <w:rPr>
          <w:b/>
          <w:bCs/>
          <w:u w:val="single"/>
        </w:rPr>
      </w:pPr>
      <w:r>
        <w:rPr>
          <w:b/>
          <w:bCs/>
          <w:u w:val="single"/>
        </w:rPr>
        <w:t>To</w:t>
      </w:r>
      <w:r w:rsidR="00BD32E2">
        <w:rPr>
          <w:b/>
          <w:bCs/>
          <w:u w:val="single"/>
        </w:rPr>
        <w:t>day</w:t>
      </w:r>
      <w:r w:rsidR="00D74784">
        <w:rPr>
          <w:b/>
          <w:bCs/>
          <w:u w:val="single"/>
        </w:rPr>
        <w:t>’s wor</w:t>
      </w:r>
      <w:r>
        <w:rPr>
          <w:b/>
          <w:bCs/>
          <w:u w:val="single"/>
        </w:rPr>
        <w:t>d:</w:t>
      </w:r>
    </w:p>
    <w:p w14:paraId="1D4DB04C" w14:textId="61F84AB0" w:rsidR="004D4642" w:rsidRDefault="00D95FC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62D03" wp14:editId="0463DBF5">
                <wp:simplePos x="0" y="0"/>
                <wp:positionH relativeFrom="column">
                  <wp:posOffset>1876425</wp:posOffset>
                </wp:positionH>
                <wp:positionV relativeFrom="paragraph">
                  <wp:posOffset>1801495</wp:posOffset>
                </wp:positionV>
                <wp:extent cx="1885950" cy="6572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AF8C09" w14:textId="53B719F9" w:rsidR="00D95FC9" w:rsidRPr="00D95FC9" w:rsidRDefault="00D95FC9" w:rsidP="00D95FC9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95FC9">
                              <w:rPr>
                                <w:sz w:val="56"/>
                                <w:szCs w:val="56"/>
                              </w:rPr>
                              <w:t>archaic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62D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7.75pt;margin-top:141.85pt;width:148.5pt;height:5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" filled="f" stroked="f" strokeweight=".5pt">
                <v:textbox>
                  <w:txbxContent>
                    <w:p w14:paraId="21AF8C09" w14:textId="53B719F9" w:rsidR="00D95FC9" w:rsidRPr="00D95FC9" w:rsidRDefault="00D95FC9" w:rsidP="00D95FC9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D95FC9">
                        <w:rPr>
                          <w:sz w:val="56"/>
                          <w:szCs w:val="56"/>
                        </w:rPr>
                        <w:t>archaic</w:t>
                      </w:r>
                    </w:p>
                  </w:txbxContent>
                </v:textbox>
              </v:shape>
            </w:pict>
          </mc:Fallback>
        </mc:AlternateContent>
      </w:r>
      <w:r w:rsidR="00BD32E2">
        <w:rPr>
          <w:noProof/>
        </w:rPr>
        <w:drawing>
          <wp:inline distT="0" distB="0" distL="0" distR="0" wp14:anchorId="43F3334D" wp14:editId="58C8A318">
            <wp:extent cx="5731510" cy="4308475"/>
            <wp:effectExtent l="0" t="0" r="2540" b="0"/>
            <wp:docPr id="208450859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68B40" w14:textId="3B81DA8E" w:rsidR="004D4642" w:rsidRDefault="004D4642" w:rsidP="7C3F13B0">
      <w:pPr>
        <w:rPr>
          <w:b/>
          <w:bCs/>
          <w:u w:val="single"/>
        </w:rPr>
      </w:pPr>
    </w:p>
    <w:p w14:paraId="65C71E39" w14:textId="35072BEE" w:rsidR="004D4642" w:rsidRDefault="7DC2FC56">
      <w:pPr>
        <w:rPr>
          <w:b/>
          <w:bCs/>
          <w:u w:val="single"/>
        </w:rPr>
      </w:pPr>
      <w:r w:rsidRPr="7C3F13B0">
        <w:rPr>
          <w:b/>
          <w:bCs/>
          <w:u w:val="single"/>
        </w:rPr>
        <w:t>A</w:t>
      </w:r>
      <w:r w:rsidR="00D74784" w:rsidRPr="7C3F13B0">
        <w:rPr>
          <w:b/>
          <w:bCs/>
          <w:u w:val="single"/>
        </w:rPr>
        <w:t xml:space="preserve">ctivities: </w:t>
      </w:r>
    </w:p>
    <w:p w14:paraId="44C0D190" w14:textId="66336444" w:rsidR="00BF3FD4" w:rsidRDefault="00BF3FD4">
      <w:r>
        <w:t>Remember, at 9a</w:t>
      </w:r>
      <w:r w:rsidR="004210BA">
        <w:t>m Joe Wicks will be running a P.E. with Joe workout on You</w:t>
      </w:r>
      <w:r w:rsidR="53281EC4">
        <w:t>T</w:t>
      </w:r>
      <w:r w:rsidR="004210BA">
        <w:t>ube</w:t>
      </w:r>
      <w:r>
        <w:t xml:space="preserve"> so search </w:t>
      </w:r>
      <w:r w:rsidR="004210BA">
        <w:t xml:space="preserve">for Joe Wicks and </w:t>
      </w:r>
      <w:proofErr w:type="gramStart"/>
      <w:r w:rsidR="004210BA">
        <w:t>today’s</w:t>
      </w:r>
      <w:proofErr w:type="gramEnd"/>
      <w:r w:rsidR="004210BA">
        <w:t xml:space="preserve"> should come up. Try this for 30 minutes or repeat one from last week!</w:t>
      </w:r>
    </w:p>
    <w:p w14:paraId="3D00BEB5" w14:textId="77217848" w:rsidR="7C3F13B0" w:rsidRDefault="7C3F13B0" w:rsidP="7C3F13B0">
      <w:pPr>
        <w:shd w:val="clear" w:color="auto" w:fill="FFFFFF" w:themeFill="background1"/>
        <w:spacing w:after="0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640FF172" w14:textId="44763EF6" w:rsidR="7C3F13B0" w:rsidRDefault="7C3F13B0" w:rsidP="7C3F13B0">
      <w:pPr>
        <w:shd w:val="clear" w:color="auto" w:fill="FFFFFF" w:themeFill="background1"/>
        <w:spacing w:after="0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1CF10EE2" w14:textId="0F9C6BAB" w:rsidR="7C3F13B0" w:rsidRDefault="7C3F13B0" w:rsidP="7C3F13B0">
      <w:pPr>
        <w:shd w:val="clear" w:color="auto" w:fill="FFFFFF" w:themeFill="background1"/>
        <w:spacing w:after="0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17C01886" w14:textId="2D459499" w:rsidR="7C3F13B0" w:rsidRDefault="7C3F13B0" w:rsidP="7C3F13B0">
      <w:pPr>
        <w:shd w:val="clear" w:color="auto" w:fill="FFFFFF" w:themeFill="background1"/>
        <w:spacing w:after="0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280D38EB" w14:textId="04AAEAEE" w:rsidR="7C3F13B0" w:rsidRDefault="7C3F13B0" w:rsidP="7C3F13B0">
      <w:pPr>
        <w:shd w:val="clear" w:color="auto" w:fill="FFFFFF" w:themeFill="background1"/>
        <w:spacing w:after="0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7C5E17AA" w14:textId="5B6701CF" w:rsidR="7C3F13B0" w:rsidRDefault="7C3F13B0" w:rsidP="7C3F13B0">
      <w:pPr>
        <w:shd w:val="clear" w:color="auto" w:fill="FFFFFF" w:themeFill="background1"/>
        <w:spacing w:after="0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1AAB23B7" w14:textId="2E716402" w:rsidR="00BF3FD4" w:rsidRPr="00BF3FD4" w:rsidRDefault="00BF3FD4" w:rsidP="00BF3FD4">
      <w:pPr>
        <w:shd w:val="clear" w:color="auto" w:fill="FFFFFF"/>
        <w:suppressAutoHyphens w:val="0"/>
        <w:autoSpaceDN/>
        <w:spacing w:after="0" w:line="240" w:lineRule="auto"/>
        <w:textAlignment w:val="auto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Over the next fortnight (two weeks</w:t>
      </w:r>
      <w:r w:rsidR="001C685C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) we would like you to complete the following</w:t>
      </w: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:</w:t>
      </w:r>
    </w:p>
    <w:p w14:paraId="3285E4BF" w14:textId="77777777" w:rsidR="00BF3FD4" w:rsidRPr="00BF3FD4" w:rsidRDefault="00BF3FD4" w:rsidP="00BF3FD4">
      <w:pPr>
        <w:numPr>
          <w:ilvl w:val="0"/>
          <w:numId w:val="1"/>
        </w:num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lang w:eastAsia="en-GB"/>
        </w:rPr>
      </w:pP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10 reads</w:t>
      </w:r>
    </w:p>
    <w:p w14:paraId="55A52EE1" w14:textId="77777777" w:rsidR="00BF3FD4" w:rsidRPr="00BF3FD4" w:rsidRDefault="00BF3FD4" w:rsidP="00BF3FD4">
      <w:pPr>
        <w:numPr>
          <w:ilvl w:val="0"/>
          <w:numId w:val="1"/>
        </w:num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lang w:eastAsia="en-GB"/>
        </w:rPr>
      </w:pP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10 Spelling shed tasks</w:t>
      </w:r>
    </w:p>
    <w:p w14:paraId="3D04501F" w14:textId="04EEAF99" w:rsidR="00BF3FD4" w:rsidRPr="00BF3FD4" w:rsidRDefault="00BF3FD4" w:rsidP="00BF3FD4">
      <w:pPr>
        <w:numPr>
          <w:ilvl w:val="0"/>
          <w:numId w:val="1"/>
        </w:num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lang w:eastAsia="en-GB"/>
        </w:rPr>
      </w:pP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10 sessions of Maths Whizz</w:t>
      </w:r>
      <w:r w:rsidR="001C685C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or </w:t>
      </w: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TT Rockstars</w:t>
      </w:r>
    </w:p>
    <w:p w14:paraId="69827BB1" w14:textId="322066B2" w:rsidR="00BF3FD4" w:rsidRPr="001C685C" w:rsidRDefault="00BF3FD4" w:rsidP="00BF3FD4">
      <w:pPr>
        <w:numPr>
          <w:ilvl w:val="0"/>
          <w:numId w:val="1"/>
        </w:num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lang w:eastAsia="en-GB"/>
        </w:rPr>
      </w:pP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10 online</w:t>
      </w:r>
      <w:r w:rsidR="001C685C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Maths</w:t>
      </w:r>
      <w:r w:rsidRPr="00BF3FD4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learning sessions</w:t>
      </w:r>
    </w:p>
    <w:p w14:paraId="7C7FF879" w14:textId="03F16C55" w:rsidR="7C3F13B0" w:rsidRDefault="7C3F13B0" w:rsidP="7C3F13B0">
      <w:pPr>
        <w:shd w:val="clear" w:color="auto" w:fill="FFFFFF" w:themeFill="background1"/>
        <w:spacing w:beforeAutospacing="1" w:afterAutospacing="1" w:line="240" w:lineRule="auto"/>
        <w:ind w:left="360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2CCA99F4" w14:textId="55C5C476" w:rsidR="001C685C" w:rsidRDefault="001C685C" w:rsidP="7C3F13B0">
      <w:pPr>
        <w:shd w:val="clear" w:color="auto" w:fill="FFFFFF" w:themeFill="background1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You should also </w:t>
      </w:r>
      <w:r w:rsidR="78C77F27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check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the separate grid</w:t>
      </w:r>
      <w:r w:rsidR="1909D920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s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5C8981EF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(uploaded to the class pages)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for additional indoor and outdoor activities you should have a go at.</w:t>
      </w:r>
    </w:p>
    <w:p w14:paraId="743FE8DF" w14:textId="4ED348E2" w:rsidR="7C3F13B0" w:rsidRDefault="7C3F13B0" w:rsidP="7C3F13B0">
      <w:pPr>
        <w:shd w:val="clear" w:color="auto" w:fill="FFFFFF" w:themeFill="background1"/>
        <w:spacing w:beforeAutospacing="1" w:afterAutospacing="1" w:line="240" w:lineRule="auto"/>
        <w:rPr>
          <w:rFonts w:eastAsia="Times New Roman" w:cs="Calibri"/>
          <w:color w:val="000000" w:themeColor="text1"/>
          <w:sz w:val="24"/>
          <w:szCs w:val="24"/>
          <w:lang w:eastAsia="en-GB"/>
        </w:rPr>
      </w:pPr>
    </w:p>
    <w:p w14:paraId="5F9375DC" w14:textId="1E3A4022" w:rsidR="001C685C" w:rsidRDefault="001C685C" w:rsidP="001C685C">
      <w:p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For this week’s online Maths </w:t>
      </w:r>
      <w:r w:rsidR="008C4D4A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lessons,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we would like </w:t>
      </w:r>
      <w:r w:rsidR="008C4D4A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y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ou to complete Week 1</w:t>
      </w:r>
      <w:r w:rsidR="008C4D4A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from the following link:</w:t>
      </w:r>
    </w:p>
    <w:p w14:paraId="7AD4AFB1" w14:textId="5CB01BA1" w:rsidR="001C685C" w:rsidRDefault="00C3015E" w:rsidP="001C685C">
      <w:p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</w:pPr>
      <w:hyperlink r:id="rId13">
        <w:r w:rsidR="001C685C" w:rsidRPr="7C3F13B0">
          <w:rPr>
            <w:rStyle w:val="Hyperlink"/>
          </w:rPr>
          <w:t>https://whiterosemaths.com/homelearning/year-5/</w:t>
        </w:r>
      </w:hyperlink>
    </w:p>
    <w:p w14:paraId="6B20DBC2" w14:textId="05ADE1A7" w:rsidR="001C685C" w:rsidRPr="00BF3FD4" w:rsidRDefault="001C685C" w:rsidP="001C685C">
      <w:pPr>
        <w:shd w:val="clear" w:color="auto" w:fill="FFFFFF"/>
        <w:suppressAutoHyphens w:val="0"/>
        <w:autoSpaceDN/>
        <w:spacing w:beforeAutospacing="1" w:after="0" w:afterAutospacing="1" w:line="240" w:lineRule="auto"/>
        <w:textAlignment w:val="auto"/>
        <w:rPr>
          <w:rFonts w:eastAsia="Times New Roman" w:cs="Calibri"/>
          <w:color w:val="000000"/>
          <w:sz w:val="24"/>
          <w:szCs w:val="24"/>
          <w:lang w:eastAsia="en-GB"/>
        </w:rPr>
      </w:pPr>
      <w:r>
        <w:t xml:space="preserve">The first lesson is called </w:t>
      </w:r>
      <w:r w:rsidR="008C4D4A">
        <w:t>“</w:t>
      </w:r>
      <w:r>
        <w:t>Decimals up to 2DP</w:t>
      </w:r>
      <w:r w:rsidR="008C4D4A">
        <w:t>.”</w:t>
      </w:r>
      <w:r w:rsidR="00D95FC9">
        <w:t xml:space="preserve"> You should aim to complete one lesson per day.</w:t>
      </w:r>
    </w:p>
    <w:p w14:paraId="1F4497E3" w14:textId="32FB942C" w:rsidR="7C3F13B0" w:rsidRDefault="7C3F13B0" w:rsidP="7C3F13B0">
      <w:pPr>
        <w:shd w:val="clear" w:color="auto" w:fill="FFFFFF" w:themeFill="background1"/>
        <w:spacing w:beforeAutospacing="1" w:afterAutospacing="1" w:line="240" w:lineRule="auto"/>
      </w:pPr>
    </w:p>
    <w:p w14:paraId="08B014E7" w14:textId="255B2918" w:rsidR="00BF3FD4" w:rsidRPr="004210BA" w:rsidRDefault="001C685C">
      <w:r>
        <w:t>Why not use the below grid to keep track of what you have done:</w:t>
      </w:r>
    </w:p>
    <w:tbl>
      <w:tblPr>
        <w:tblW w:w="10348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836"/>
        <w:gridCol w:w="836"/>
        <w:gridCol w:w="836"/>
        <w:gridCol w:w="837"/>
        <w:gridCol w:w="836"/>
        <w:gridCol w:w="836"/>
        <w:gridCol w:w="837"/>
        <w:gridCol w:w="836"/>
        <w:gridCol w:w="836"/>
        <w:gridCol w:w="837"/>
      </w:tblGrid>
      <w:tr w:rsidR="001C685C" w14:paraId="59100EF0" w14:textId="77777777" w:rsidTr="7C3F13B0">
        <w:trPr>
          <w:trHeight w:val="535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D3A35B9" w:rsidR="001C685C" w:rsidRDefault="001C685C" w:rsidP="001C685C">
            <w:pPr>
              <w:jc w:val="center"/>
            </w:pP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F62C20" w14:textId="6EF6653E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D1D72" w14:textId="7D96E47F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0F6838" w14:textId="20C8C869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1E02F6" w14:textId="51BD29C1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64704E" w14:textId="60F7A123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55179" w14:textId="16ED9542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8399CC" w14:textId="3383BAC7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B01746" w14:textId="5FA127CD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79D568" w14:textId="4480D690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FCF616" w14:textId="240EA5D8" w:rsidR="001C685C" w:rsidRPr="001C685C" w:rsidRDefault="001C685C" w:rsidP="001C685C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10</w:t>
            </w:r>
          </w:p>
        </w:tc>
      </w:tr>
      <w:tr w:rsidR="001C685C" w14:paraId="3E30C714" w14:textId="77777777" w:rsidTr="7C3F13B0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1C685C" w:rsidRDefault="001C685C" w:rsidP="7C3F13B0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 xml:space="preserve">Reading 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E5DF4" w14:textId="0E5506E6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549BE" w14:textId="3D2BE3DB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9ACD60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C59D11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2749B3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433E88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C2AD77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8581B3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CD9733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2E844E" w14:textId="77777777" w:rsidR="001C685C" w:rsidRDefault="001C685C"/>
        </w:tc>
      </w:tr>
      <w:tr w:rsidR="001C685C" w14:paraId="3D8D3834" w14:textId="77777777" w:rsidTr="7C3F13B0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2D15B" w14:textId="7729C2A9" w:rsidR="001C685C" w:rsidRDefault="001C685C" w:rsidP="7C3F13B0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Spelling Shed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3C440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D27FB" w14:textId="3177354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43B91A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20EA04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BE97E9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ED6943E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901FD1E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5845A3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743A9C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F93595" w14:textId="77777777" w:rsidR="001C685C" w:rsidRDefault="001C685C"/>
        </w:tc>
      </w:tr>
      <w:tr w:rsidR="001C685C" w14:paraId="45FEE75B" w14:textId="77777777" w:rsidTr="7C3F13B0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7C91C" w14:textId="1AF5C60E" w:rsidR="001C685C" w:rsidRDefault="001C685C" w:rsidP="7C3F13B0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Maths Whizz or TT Rockstars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1D9DE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A21A5" w14:textId="53CCB4D3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9099894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2F0CE1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0DE689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51E499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BB785B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050C6E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BABBD7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C505D0" w14:textId="77777777" w:rsidR="001C685C" w:rsidRDefault="001C685C"/>
        </w:tc>
      </w:tr>
      <w:tr w:rsidR="001C685C" w14:paraId="2166A0C2" w14:textId="77777777" w:rsidTr="7C3F13B0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532D60B3" w:rsidR="001C685C" w:rsidRDefault="001C685C" w:rsidP="7C3F13B0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Online Maths lessons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537B5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46CD3" w14:textId="4C5003F9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27FC63F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E558CB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8C51E4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2E721E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DCBE05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72867C" w14:textId="77777777" w:rsidR="001C685C" w:rsidRDefault="001C685C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C9DED28" w14:textId="77777777" w:rsidR="001C685C" w:rsidRDefault="001C685C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9FF484" w14:textId="77777777" w:rsidR="001C685C" w:rsidRDefault="001C685C"/>
        </w:tc>
      </w:tr>
      <w:tr w:rsidR="001C685C" w14:paraId="675883A4" w14:textId="77777777" w:rsidTr="7C3F13B0">
        <w:trPr>
          <w:trHeight w:val="1148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7777777" w:rsidR="001C685C" w:rsidRDefault="001C685C" w:rsidP="7C3F13B0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Further Resources</w:t>
            </w:r>
          </w:p>
        </w:tc>
        <w:tc>
          <w:tcPr>
            <w:tcW w:w="8363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49264" w14:textId="2726E2D6" w:rsidR="001C685C" w:rsidRPr="008C4D4A" w:rsidRDefault="001C685C" w:rsidP="008C4D4A">
            <w:pPr>
              <w:ind w:left="136"/>
            </w:pPr>
            <w:r w:rsidRPr="008C4D4A">
              <w:t>Lots of websites are offering either free resources and/or free membership for the duration of any school closures so have a look on our school page for links to these:</w:t>
            </w:r>
          </w:p>
          <w:p w14:paraId="38747926" w14:textId="7A4F8C9F" w:rsidR="001C685C" w:rsidRPr="008C4D4A" w:rsidRDefault="00C3015E" w:rsidP="008C4D4A">
            <w:pPr>
              <w:ind w:left="136"/>
            </w:pPr>
            <w:hyperlink r:id="rId14" w:history="1">
              <w:r w:rsidR="001C685C" w:rsidRPr="008C4D4A">
                <w:rPr>
                  <w:rStyle w:val="Hyperlink"/>
                </w:rPr>
                <w:t>https://www.roundhouseprimary.co.uk/topic/curriculum</w:t>
              </w:r>
            </w:hyperlink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15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00F49" w14:textId="77777777" w:rsidR="00A104B6" w:rsidRDefault="00A104B6">
      <w:pPr>
        <w:spacing w:after="0" w:line="240" w:lineRule="auto"/>
      </w:pPr>
      <w:r>
        <w:separator/>
      </w:r>
    </w:p>
  </w:endnote>
  <w:endnote w:type="continuationSeparator" w:id="0">
    <w:p w14:paraId="3DB4B6B8" w14:textId="77777777" w:rsidR="00A104B6" w:rsidRDefault="00A10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30CBE" w14:textId="77777777" w:rsidR="00A104B6" w:rsidRDefault="00A104B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D241EEB" w14:textId="77777777" w:rsidR="00A104B6" w:rsidRDefault="00A10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37711151" w:rsidR="005D7B78" w:rsidRDefault="00B23F12">
    <w:pPr>
      <w:pStyle w:val="Header"/>
      <w:jc w:val="right"/>
    </w:pPr>
    <w:r>
      <w:rPr>
        <w:b/>
        <w:u w:val="single"/>
      </w:rPr>
      <w:t xml:space="preserve">Monday </w:t>
    </w:r>
    <w:r w:rsidR="00BF3FD4">
      <w:rPr>
        <w:b/>
        <w:u w:val="single"/>
      </w:rPr>
      <w:t>20</w:t>
    </w:r>
    <w:r w:rsidR="00BF3FD4" w:rsidRPr="00BF3FD4">
      <w:rPr>
        <w:b/>
        <w:u w:val="single"/>
        <w:vertAlign w:val="superscript"/>
      </w:rPr>
      <w:t>th</w:t>
    </w:r>
    <w:r w:rsidR="00BF3FD4">
      <w:rPr>
        <w:b/>
        <w:u w:val="single"/>
      </w:rPr>
      <w:t xml:space="preserve"> April</w:t>
    </w:r>
  </w:p>
  <w:p w14:paraId="125689A3" w14:textId="32525B1F" w:rsidR="005D7B78" w:rsidRDefault="00BF3FD4">
    <w:pPr>
      <w:pStyle w:val="Header"/>
      <w:jc w:val="right"/>
      <w:rPr>
        <w:u w:val="single"/>
      </w:rPr>
    </w:pPr>
    <w:r>
      <w:rPr>
        <w:u w:val="single"/>
      </w:rPr>
      <w:t>20.04</w:t>
    </w:r>
    <w:r w:rsidR="00D74784">
      <w:rPr>
        <w:u w:val="single"/>
      </w:rPr>
      <w:t xml:space="preserve">.2020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10769"/>
    <w:multiLevelType w:val="multilevel"/>
    <w:tmpl w:val="FAFE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113204"/>
    <w:rsid w:val="001759D9"/>
    <w:rsid w:val="001C685C"/>
    <w:rsid w:val="002C494D"/>
    <w:rsid w:val="004210BA"/>
    <w:rsid w:val="004D4642"/>
    <w:rsid w:val="006431B2"/>
    <w:rsid w:val="006463C3"/>
    <w:rsid w:val="007A4127"/>
    <w:rsid w:val="008C4D4A"/>
    <w:rsid w:val="008E4C89"/>
    <w:rsid w:val="00A01FE6"/>
    <w:rsid w:val="00A104B6"/>
    <w:rsid w:val="00B23F12"/>
    <w:rsid w:val="00B651F6"/>
    <w:rsid w:val="00BD32E2"/>
    <w:rsid w:val="00BF3FD4"/>
    <w:rsid w:val="00D51E6D"/>
    <w:rsid w:val="00D74784"/>
    <w:rsid w:val="00D95FC9"/>
    <w:rsid w:val="00E4648A"/>
    <w:rsid w:val="00E76922"/>
    <w:rsid w:val="00F61A1B"/>
    <w:rsid w:val="05EA2AA7"/>
    <w:rsid w:val="0BA0D837"/>
    <w:rsid w:val="0BFD0F99"/>
    <w:rsid w:val="0DAF9928"/>
    <w:rsid w:val="14D782A9"/>
    <w:rsid w:val="1570BA31"/>
    <w:rsid w:val="169EC83F"/>
    <w:rsid w:val="173360F6"/>
    <w:rsid w:val="1909D920"/>
    <w:rsid w:val="195A3381"/>
    <w:rsid w:val="205B5645"/>
    <w:rsid w:val="253C1842"/>
    <w:rsid w:val="2618AA8F"/>
    <w:rsid w:val="2B58F5E2"/>
    <w:rsid w:val="2BF93934"/>
    <w:rsid w:val="3118F560"/>
    <w:rsid w:val="328E3698"/>
    <w:rsid w:val="342F8772"/>
    <w:rsid w:val="353B3BD9"/>
    <w:rsid w:val="370A0170"/>
    <w:rsid w:val="3C96BACA"/>
    <w:rsid w:val="42CAB419"/>
    <w:rsid w:val="4823AB7F"/>
    <w:rsid w:val="50D3037D"/>
    <w:rsid w:val="53281EC4"/>
    <w:rsid w:val="5C8981EF"/>
    <w:rsid w:val="5F1CDB64"/>
    <w:rsid w:val="6BB44749"/>
    <w:rsid w:val="6BD57CB1"/>
    <w:rsid w:val="76913445"/>
    <w:rsid w:val="7772F4A5"/>
    <w:rsid w:val="78C77F27"/>
    <w:rsid w:val="7C3F13B0"/>
    <w:rsid w:val="7DC2F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B23F12"/>
  </w:style>
  <w:style w:type="character" w:customStyle="1" w:styleId="contextualspellingandgrammarerror">
    <w:name w:val="contextualspellingandgrammarerror"/>
    <w:basedOn w:val="DefaultParagraphFont"/>
    <w:rsid w:val="00B23F12"/>
  </w:style>
  <w:style w:type="character" w:customStyle="1" w:styleId="eop">
    <w:name w:val="eop"/>
    <w:basedOn w:val="DefaultParagraphFont"/>
    <w:rsid w:val="00B23F12"/>
  </w:style>
  <w:style w:type="paragraph" w:styleId="NormalWeb">
    <w:name w:val="Normal (Web)"/>
    <w:basedOn w:val="Normal"/>
    <w:uiPriority w:val="99"/>
    <w:semiHidden/>
    <w:unhideWhenUsed/>
    <w:rsid w:val="00BF3FD4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3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hiterosemaths.com/homelearning/year-5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oundhouseprimary.co.uk/topic/curriculum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roundhouse.primarysite.blo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roundhouseprimary.co.uk/topic/curriculu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1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Aled Hills</cp:lastModifiedBy>
  <cp:revision>2</cp:revision>
  <cp:lastPrinted>2020-03-19T09:50:00Z</cp:lastPrinted>
  <dcterms:created xsi:type="dcterms:W3CDTF">2020-04-14T12:37:00Z</dcterms:created>
  <dcterms:modified xsi:type="dcterms:W3CDTF">2020-04-14T12:37:00Z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