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4D4642" w:rsidRDefault="00D74784" w14:paraId="2E4AF20A" w14:textId="7777777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Good morning Sparrows / Doves</w:t>
      </w:r>
    </w:p>
    <w:p w:rsidR="004D4642" w:rsidRDefault="00D74784" w14:paraId="0C343B4F" w14:textId="2BDFFB91">
      <w:r w:rsidR="00D74784">
        <w:rPr/>
        <w:t xml:space="preserve">Please </w:t>
      </w:r>
      <w:r w:rsidR="588D4395">
        <w:rPr/>
        <w:t xml:space="preserve">see </w:t>
      </w:r>
      <w:r w:rsidR="00D74784">
        <w:rPr/>
        <w:t>below for the work that we would like you to complete today.</w:t>
      </w:r>
    </w:p>
    <w:p w:rsidR="004D4642" w:rsidRDefault="00D74784" w14:paraId="4AD3F8BA" w14:textId="77777777">
      <w:r>
        <w:t>If you experience any difficulties logging onto any of the online platforms/websites make sure you let us know on our class blog:</w:t>
      </w:r>
    </w:p>
    <w:p w:rsidR="004D4642" w:rsidRDefault="00F61A1B" w14:paraId="40F9C5CC" w14:textId="77777777">
      <w:hyperlink w:history="1" r:id="rId9">
        <w:r w:rsidR="00D74784">
          <w:rPr>
            <w:rStyle w:val="Hyperlink"/>
          </w:rPr>
          <w:t>https://roundhouse.primarysite.blog/</w:t>
        </w:r>
      </w:hyperlink>
    </w:p>
    <w:p w:rsidR="004D4642" w:rsidRDefault="00BD32E2" w14:paraId="4925EEDD" w14:textId="22451C50">
      <w:pPr>
        <w:rPr>
          <w:b/>
          <w:bCs/>
          <w:u w:val="single"/>
        </w:rPr>
      </w:pPr>
      <w:r>
        <w:rPr>
          <w:b/>
          <w:bCs/>
          <w:u w:val="single"/>
        </w:rPr>
        <w:t>Yesterday</w:t>
      </w:r>
      <w:r w:rsidR="00D74784">
        <w:rPr>
          <w:b/>
          <w:bCs/>
          <w:u w:val="single"/>
        </w:rPr>
        <w:t>’s word</w:t>
      </w:r>
      <w:r>
        <w:rPr>
          <w:b/>
          <w:bCs/>
          <w:u w:val="single"/>
        </w:rPr>
        <w:t xml:space="preserve"> – what did you find?</w:t>
      </w:r>
    </w:p>
    <w:p w:rsidR="004D4642" w:rsidRDefault="00BD32E2" w14:paraId="65C71E39" w14:textId="132ADCA8">
      <w:pPr>
        <w:rPr>
          <w:b w:val="1"/>
          <w:bCs w:val="1"/>
          <w:u w:val="single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5FE36F" wp14:editId="64D494CF">
                <wp:simplePos x="0" y="0"/>
                <wp:positionH relativeFrom="column">
                  <wp:posOffset>2152650</wp:posOffset>
                </wp:positionH>
                <wp:positionV relativeFrom="paragraph">
                  <wp:posOffset>1795145</wp:posOffset>
                </wp:positionV>
                <wp:extent cx="1781175" cy="52387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BD32E2" w:rsidR="00BD32E2" w:rsidRDefault="00BD32E2" w14:paraId="3556E19D" w14:textId="3D30428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BD32E2">
                              <w:rPr>
                                <w:sz w:val="52"/>
                                <w:szCs w:val="52"/>
                              </w:rPr>
                              <w:t>adjacent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6E5FE36F">
                <v:stroke joinstyle="miter"/>
                <v:path gradientshapeok="t" o:connecttype="rect"/>
              </v:shapetype>
              <v:shape id="Text Box 8" style="position:absolute;margin-left:169.5pt;margin-top:141.35pt;width:140.25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">
                <v:textbox>
                  <w:txbxContent>
                    <w:p w:rsidRPr="00BD32E2" w:rsidR="00BD32E2" w:rsidRDefault="00BD32E2" w14:paraId="3556E19D" w14:textId="3D30428D">
                      <w:pPr>
                        <w:rPr>
                          <w:sz w:val="52"/>
                          <w:szCs w:val="52"/>
                        </w:rPr>
                      </w:pPr>
                      <w:r w:rsidRPr="00BD32E2">
                        <w:rPr>
                          <w:sz w:val="52"/>
                          <w:szCs w:val="52"/>
                        </w:rPr>
                        <w:t>adjacent</w:t>
                      </w:r>
                    </w:p>
                  </w:txbxContent>
                </v:textbox>
              </v:shape>
            </w:pict>
          </mc:Fallback>
        </mc:AlternateContent>
      </w:r>
      <w:r w:rsidRPr="00BD32E2">
        <w:rPr>
          <w:b/>
          <w:bCs/>
          <w:noProof/>
          <w:sz w:val="28"/>
          <w:szCs w:val="28"/>
        </w:rPr>
        <w:drawing>
          <wp:inline distT="0" distB="0" distL="0" distR="0" wp14:anchorId="43F3334D" wp14:editId="59C8FCA1">
            <wp:extent cx="5731510" cy="430847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4784">
        <w:rPr>
          <w:b w:val="1"/>
          <w:bCs w:val="1"/>
          <w:u w:val="single"/>
        </w:rPr>
        <w:t xml:space="preserve">Today’s activities: </w:t>
      </w:r>
    </w:p>
    <w:p w:rsidR="7D3C175D" w:rsidP="42A016D5" w:rsidRDefault="7D3C175D" w14:paraId="2609693B" w14:textId="5EF986CE">
      <w:pPr>
        <w:spacing w:line="276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2A016D5" w:rsidR="7D3C175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At 9am Joe Wicks will be running a </w:t>
      </w:r>
      <w:r w:rsidRPr="42A016D5" w:rsidR="44F3349A">
        <w:rPr>
          <w:rFonts w:ascii="Calibri" w:hAnsi="Calibri" w:eastAsia="Calibri" w:cs="Calibri"/>
          <w:noProof w:val="0"/>
          <w:sz w:val="22"/>
          <w:szCs w:val="22"/>
          <w:lang w:val="en-GB"/>
        </w:rPr>
        <w:t>“</w:t>
      </w:r>
      <w:r w:rsidRPr="42A016D5" w:rsidR="7D3C175D">
        <w:rPr>
          <w:rFonts w:ascii="Calibri" w:hAnsi="Calibri" w:eastAsia="Calibri" w:cs="Calibri"/>
          <w:noProof w:val="0"/>
          <w:sz w:val="22"/>
          <w:szCs w:val="22"/>
          <w:lang w:val="en-GB"/>
        </w:rPr>
        <w:t>P.E. with Joe</w:t>
      </w:r>
      <w:r w:rsidRPr="42A016D5" w:rsidR="74017134">
        <w:rPr>
          <w:rFonts w:ascii="Calibri" w:hAnsi="Calibri" w:eastAsia="Calibri" w:cs="Calibri"/>
          <w:noProof w:val="0"/>
          <w:sz w:val="22"/>
          <w:szCs w:val="22"/>
          <w:lang w:val="en-GB"/>
        </w:rPr>
        <w:t>”</w:t>
      </w:r>
      <w:r w:rsidRPr="42A016D5" w:rsidR="7D3C175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workout on </w:t>
      </w:r>
      <w:r w:rsidRPr="42A016D5" w:rsidR="7D3C175D">
        <w:rPr>
          <w:rFonts w:ascii="Calibri" w:hAnsi="Calibri" w:eastAsia="Calibri" w:cs="Calibri"/>
          <w:noProof w:val="0"/>
          <w:sz w:val="22"/>
          <w:szCs w:val="22"/>
          <w:lang w:val="en-GB"/>
        </w:rPr>
        <w:t>You</w:t>
      </w:r>
      <w:r w:rsidRPr="42A016D5" w:rsidR="6665F020">
        <w:rPr>
          <w:rFonts w:ascii="Calibri" w:hAnsi="Calibri" w:eastAsia="Calibri" w:cs="Calibri"/>
          <w:noProof w:val="0"/>
          <w:sz w:val="22"/>
          <w:szCs w:val="22"/>
          <w:lang w:val="en-GB"/>
        </w:rPr>
        <w:t>T</w:t>
      </w:r>
      <w:r w:rsidRPr="42A016D5" w:rsidR="7D3C175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ube. Just search for Joe Wicks and </w:t>
      </w:r>
      <w:proofErr w:type="gramStart"/>
      <w:r w:rsidRPr="42A016D5" w:rsidR="7D3C175D">
        <w:rPr>
          <w:rFonts w:ascii="Calibri" w:hAnsi="Calibri" w:eastAsia="Calibri" w:cs="Calibri"/>
          <w:noProof w:val="0"/>
          <w:sz w:val="22"/>
          <w:szCs w:val="22"/>
          <w:lang w:val="en-GB"/>
        </w:rPr>
        <w:t>today’s</w:t>
      </w:r>
      <w:proofErr w:type="gramEnd"/>
      <w:r w:rsidRPr="42A016D5" w:rsidR="7D3C175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2A016D5" w:rsidR="1163167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session </w:t>
      </w:r>
      <w:r w:rsidRPr="42A016D5" w:rsidR="7D3C175D">
        <w:rPr>
          <w:rFonts w:ascii="Calibri" w:hAnsi="Calibri" w:eastAsia="Calibri" w:cs="Calibri"/>
          <w:noProof w:val="0"/>
          <w:sz w:val="22"/>
          <w:szCs w:val="22"/>
          <w:lang w:val="en-GB"/>
        </w:rPr>
        <w:t>should come up. Try this for 30 minutes or repeat yesterday’s!</w:t>
      </w:r>
    </w:p>
    <w:p w:rsidR="7D3C175D" w:rsidP="42A016D5" w:rsidRDefault="7D3C175D" w14:paraId="78A06D42" w14:textId="57CE5EB6">
      <w:pPr>
        <w:pStyle w:val="Normal"/>
        <w:spacing w:line="276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2A016D5" w:rsidR="7D3C175D">
        <w:rPr>
          <w:rFonts w:ascii="Calibri" w:hAnsi="Calibri" w:eastAsia="Calibri" w:cs="Calibri"/>
          <w:noProof w:val="0"/>
          <w:sz w:val="22"/>
          <w:szCs w:val="22"/>
          <w:lang w:val="en-GB"/>
        </w:rPr>
        <w:t>Remember – don't be sat in front of the computer or be hunched over your work for too long. Every so often (30-45 minutes) get up stretch and move around.</w:t>
      </w:r>
      <w:r w:rsidRPr="42A016D5" w:rsidR="29F29BD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29F29BDE" w:rsidP="42A016D5" w:rsidRDefault="29F29BDE" w14:paraId="175C0E28" w14:textId="4E47736F">
      <w:pPr>
        <w:pStyle w:val="Normal"/>
        <w:spacing w:line="276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E346E8A" w:rsidR="29F29BDE">
        <w:rPr>
          <w:rFonts w:ascii="Calibri" w:hAnsi="Calibri" w:eastAsia="Calibri" w:cs="Calibri"/>
          <w:noProof w:val="0"/>
          <w:sz w:val="22"/>
          <w:szCs w:val="22"/>
          <w:lang w:val="en-GB"/>
        </w:rPr>
        <w:t>If you are struggling to work from home because you don’t have a set place and aren’t used it – try to complete short sharp sets of work and break up with a limited reward o</w:t>
      </w:r>
      <w:r w:rsidRPr="2E346E8A" w:rsidR="1786C807">
        <w:rPr>
          <w:rFonts w:ascii="Calibri" w:hAnsi="Calibri" w:eastAsia="Calibri" w:cs="Calibri"/>
          <w:noProof w:val="0"/>
          <w:sz w:val="22"/>
          <w:szCs w:val="22"/>
          <w:lang w:val="en-GB"/>
        </w:rPr>
        <w:t>f</w:t>
      </w:r>
      <w:r w:rsidRPr="2E346E8A" w:rsidR="29F29BD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time spent </w:t>
      </w:r>
      <w:r w:rsidRPr="2E346E8A" w:rsidR="1793451F">
        <w:rPr>
          <w:rFonts w:ascii="Calibri" w:hAnsi="Calibri" w:eastAsia="Calibri" w:cs="Calibri"/>
          <w:noProof w:val="0"/>
          <w:sz w:val="22"/>
          <w:szCs w:val="22"/>
          <w:lang w:val="en-GB"/>
        </w:rPr>
        <w:t>doing</w:t>
      </w:r>
      <w:r w:rsidRPr="2E346E8A" w:rsidR="29F29BD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other </w:t>
      </w:r>
      <w:r w:rsidRPr="2E346E8A" w:rsidR="35C9E29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things. See if you can slowly increase how long you work for and remember it is </w:t>
      </w:r>
      <w:proofErr w:type="gramStart"/>
      <w:r w:rsidRPr="2E346E8A" w:rsidR="35C9E29F">
        <w:rPr>
          <w:rFonts w:ascii="Calibri" w:hAnsi="Calibri" w:eastAsia="Calibri" w:cs="Calibri"/>
          <w:noProof w:val="0"/>
          <w:sz w:val="22"/>
          <w:szCs w:val="22"/>
          <w:lang w:val="en-GB"/>
        </w:rPr>
        <w:t>really important</w:t>
      </w:r>
      <w:proofErr w:type="gramEnd"/>
      <w:r w:rsidRPr="2E346E8A" w:rsidR="35C9E29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that you get through the different activities.</w:t>
      </w:r>
    </w:p>
    <w:p w:rsidR="7CB8AA69" w:rsidP="2E346E8A" w:rsidRDefault="7CB8AA69" w14:paraId="67398303" w14:textId="1DD80D18">
      <w:pPr>
        <w:pStyle w:val="Normal"/>
        <w:spacing w:line="276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E346E8A" w:rsidR="7CB8AA6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We recognise there are some issues with the number of people on Espresso. So, </w:t>
      </w:r>
      <w:proofErr w:type="gramStart"/>
      <w:r w:rsidRPr="2E346E8A" w:rsidR="7CB8AA69">
        <w:rPr>
          <w:rFonts w:ascii="Calibri" w:hAnsi="Calibri" w:eastAsia="Calibri" w:cs="Calibri"/>
          <w:noProof w:val="0"/>
          <w:sz w:val="22"/>
          <w:szCs w:val="22"/>
          <w:lang w:val="en-GB"/>
        </w:rPr>
        <w:t>by</w:t>
      </w:r>
      <w:r w:rsidRPr="2E346E8A" w:rsidR="7CB8AA6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all means complete</w:t>
      </w:r>
      <w:proofErr w:type="gramEnd"/>
      <w:r w:rsidRPr="2E346E8A" w:rsidR="7CB8AA6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these </w:t>
      </w:r>
      <w:r w:rsidRPr="2E346E8A" w:rsidR="4EF3846B">
        <w:rPr>
          <w:rFonts w:ascii="Calibri" w:hAnsi="Calibri" w:eastAsia="Calibri" w:cs="Calibri"/>
          <w:noProof w:val="0"/>
          <w:sz w:val="22"/>
          <w:szCs w:val="22"/>
          <w:lang w:val="en-GB"/>
        </w:rPr>
        <w:t>tasks in any order and if there any problems</w:t>
      </w:r>
      <w:r w:rsidRPr="2E346E8A" w:rsidR="23750A4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come back to them later. </w:t>
      </w:r>
    </w:p>
    <w:tbl>
      <w:tblPr>
        <w:tblW w:w="10490" w:type="dxa"/>
        <w:tblInd w:w="-5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95"/>
        <w:gridCol w:w="9095"/>
      </w:tblGrid>
      <w:tr w:rsidR="004D4642" w:rsidTr="2E346E8A" w14:paraId="59100EF0" w14:textId="77777777">
        <w:tc>
          <w:tcPr>
            <w:tcW w:w="13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42" w:rsidRDefault="004D4642" w14:paraId="22DF6CB7" w14:textId="77777777"/>
        </w:tc>
        <w:tc>
          <w:tcPr>
            <w:tcW w:w="90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42" w:rsidRDefault="00BD32E2" w14:paraId="705A738E" w14:textId="7191663F">
            <w:pPr>
              <w:ind w:right="2063"/>
              <w:jc w:val="center"/>
            </w:pPr>
            <w:r>
              <w:rPr>
                <w:b/>
              </w:rPr>
              <w:t>Tuesday 24th</w:t>
            </w:r>
            <w:r w:rsidR="00D74784">
              <w:rPr>
                <w:b/>
              </w:rPr>
              <w:t xml:space="preserve"> March</w:t>
            </w:r>
          </w:p>
        </w:tc>
      </w:tr>
      <w:tr w:rsidR="004D4642" w:rsidTr="2E346E8A" w14:paraId="3E30C714" w14:textId="77777777">
        <w:tc>
          <w:tcPr>
            <w:tcW w:w="13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42" w:rsidRDefault="00D74784" w14:paraId="5819ECDF" w14:textId="77777777">
            <w:pPr>
              <w:rPr>
                <w:b/>
              </w:rPr>
            </w:pPr>
            <w:r>
              <w:rPr>
                <w:b/>
              </w:rPr>
              <w:t xml:space="preserve">Reading </w:t>
            </w:r>
          </w:p>
        </w:tc>
        <w:tc>
          <w:tcPr>
            <w:tcW w:w="90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42" w:rsidRDefault="00D74784" w14:paraId="75A0FF20" w14:textId="77777777">
            <w:r>
              <w:t xml:space="preserve">30 minutes of daily reading either of books sent home from school or books you have at home. </w:t>
            </w:r>
          </w:p>
          <w:p w:rsidR="004D4642" w:rsidRDefault="00D74784" w14:paraId="3C685FD8" w14:textId="77777777">
            <w:r>
              <w:t xml:space="preserve">Make sure you are still quizzing on </w:t>
            </w:r>
            <w:r>
              <w:rPr>
                <w:b/>
                <w:bCs/>
                <w:u w:val="single"/>
              </w:rPr>
              <w:t>any</w:t>
            </w:r>
            <w:r>
              <w:t xml:space="preserve"> book that you read at home. The AR website will be unrestricted so you can quiz from home. </w:t>
            </w:r>
          </w:p>
          <w:p w:rsidR="004D4642" w:rsidRDefault="00D74784" w14:paraId="0B31A6A2" w14:textId="77777777">
            <w:r>
              <w:t>AR website:</w:t>
            </w:r>
          </w:p>
          <w:p w:rsidR="004D4642" w:rsidRDefault="00F61A1B" w14:paraId="0AD23B12" w14:textId="77777777">
            <w:hyperlink w:history="1" r:id="rId11">
              <w:r w:rsidR="00D74784">
                <w:rPr>
                  <w:rStyle w:val="Hyperlink"/>
                </w:rPr>
                <w:t>https://ukhosted45.renlearn.co.uk/3406764</w:t>
              </w:r>
            </w:hyperlink>
          </w:p>
        </w:tc>
      </w:tr>
      <w:tr w:rsidR="004D4642" w:rsidTr="2E346E8A" w14:paraId="3D8D3834" w14:textId="77777777">
        <w:tc>
          <w:tcPr>
            <w:tcW w:w="13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42" w:rsidRDefault="00D74784" w14:paraId="7052242D" w14:textId="77777777">
            <w:pPr>
              <w:rPr>
                <w:b/>
              </w:rPr>
            </w:pPr>
            <w:r>
              <w:rPr>
                <w:b/>
              </w:rPr>
              <w:t>Spellings</w:t>
            </w:r>
          </w:p>
          <w:p w:rsidR="004D4642" w:rsidRDefault="00D74784" w14:paraId="1A42D15B" w14:textId="77777777">
            <w:pPr>
              <w:rPr>
                <w:b/>
              </w:rPr>
            </w:pPr>
            <w:r>
              <w:rPr>
                <w:b/>
              </w:rPr>
              <w:t>(Device required)</w:t>
            </w:r>
          </w:p>
        </w:tc>
        <w:tc>
          <w:tcPr>
            <w:tcW w:w="90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42" w:rsidRDefault="00D74784" w14:paraId="10663F0B" w14:textId="77777777">
            <w:r>
              <w:t xml:space="preserve">Complete 10 tasks on Spelling Shed which has been set by your spelling teacher. </w:t>
            </w:r>
          </w:p>
        </w:tc>
      </w:tr>
      <w:tr w:rsidR="004D4642" w:rsidTr="2E346E8A" w14:paraId="45FEE75B" w14:textId="77777777">
        <w:tc>
          <w:tcPr>
            <w:tcW w:w="13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42" w:rsidRDefault="00D74784" w14:paraId="6DB1E6FF" w14:textId="77777777">
            <w:pPr>
              <w:rPr>
                <w:b/>
              </w:rPr>
            </w:pPr>
            <w:r>
              <w:rPr>
                <w:b/>
              </w:rPr>
              <w:t>Handwriting</w:t>
            </w:r>
          </w:p>
          <w:p w:rsidR="004D4642" w:rsidRDefault="004D4642" w14:paraId="5CF7C91C" w14:textId="77777777"/>
        </w:tc>
        <w:tc>
          <w:tcPr>
            <w:tcW w:w="90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42" w:rsidRDefault="00D74784" w14:paraId="28EB1668" w14:textId="77777777">
            <w:r>
              <w:lastRenderedPageBreak/>
              <w:t xml:space="preserve">Spend 15-20 minutes on the handwriting sheets. </w:t>
            </w:r>
          </w:p>
          <w:p w:rsidR="004D4642" w:rsidRDefault="00D74784" w14:paraId="5DC76873" w14:textId="390D4FFE">
            <w:r>
              <w:lastRenderedPageBreak/>
              <w:t xml:space="preserve">For today please complete </w:t>
            </w:r>
            <w:r w:rsidR="00BD32E2">
              <w:t>Alliteration sentences (page 2)</w:t>
            </w:r>
          </w:p>
        </w:tc>
      </w:tr>
      <w:tr w:rsidR="004D4642" w:rsidTr="2E346E8A" w14:paraId="2166A0C2" w14:textId="77777777">
        <w:tc>
          <w:tcPr>
            <w:tcW w:w="13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42" w:rsidRDefault="00D74784" w14:paraId="5EFE7742" w14:textId="77777777">
            <w:pPr>
              <w:rPr>
                <w:b/>
              </w:rPr>
            </w:pPr>
            <w:r>
              <w:rPr>
                <w:b/>
              </w:rPr>
              <w:lastRenderedPageBreak/>
              <w:t>Key words</w:t>
            </w:r>
          </w:p>
        </w:tc>
        <w:tc>
          <w:tcPr>
            <w:tcW w:w="90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42" w:rsidRDefault="00BD32E2" w14:paraId="6331F9B7" w14:textId="0CFDD449">
            <w:r>
              <w:t xml:space="preserve">Get someone to test you on </w:t>
            </w:r>
            <w:r w:rsidR="00D74784">
              <w:t xml:space="preserve">the 10 key words from the Word List </w:t>
            </w:r>
            <w:r>
              <w:t>that you practised yesterday</w:t>
            </w:r>
            <w:r w:rsidR="00D74784">
              <w:t>.</w:t>
            </w:r>
            <w:r>
              <w:t xml:space="preserve"> Any that you get wrong correct and practise again!</w:t>
            </w:r>
          </w:p>
          <w:p w:rsidR="00BD32E2" w:rsidRDefault="00BD32E2" w14:paraId="163AE20D" w14:textId="77777777">
            <w:r>
              <w:t>Today, practise the next 10 words:</w:t>
            </w:r>
          </w:p>
          <w:p w:rsidR="00BD32E2" w:rsidRDefault="00BD32E2" w14:paraId="120D1259" w14:textId="1053A077">
            <w:r>
              <w:t xml:space="preserve">             different to fruit (KS2 Word List 1)    or    eighth to increase (KS2 Word List 2)</w:t>
            </w:r>
          </w:p>
          <w:p w:rsidR="004D4642" w:rsidRDefault="00BD32E2" w14:paraId="0F45BA0D" w14:textId="4FA0D9B7">
            <w:r>
              <w:t>Try and practise in a different way to yesterday?</w:t>
            </w:r>
          </w:p>
          <w:p w:rsidR="004D4642" w:rsidRDefault="007A4127" w14:paraId="00FF2CAA" w14:textId="5604231A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7FF1F4D3" wp14:editId="0B24CBB9">
                  <wp:simplePos x="0" y="0"/>
                  <wp:positionH relativeFrom="column">
                    <wp:posOffset>2511425</wp:posOffset>
                  </wp:positionH>
                  <wp:positionV relativeFrom="paragraph">
                    <wp:posOffset>518795</wp:posOffset>
                  </wp:positionV>
                  <wp:extent cx="2611120" cy="1049655"/>
                  <wp:effectExtent l="0" t="0" r="0" b="0"/>
                  <wp:wrapNone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1120" cy="1049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  <w:r w:rsidR="00BD32E2">
              <w:rPr/>
              <w:t xml:space="preserve">As well as the below try writing the same word as many times as you can in a minute, </w:t>
            </w:r>
            <w:r w:rsidR="025B324C">
              <w:rPr/>
              <w:t xml:space="preserve">create a </w:t>
            </w:r>
            <w:r w:rsidR="1C202E28">
              <w:rPr/>
              <w:t>word search</w:t>
            </w:r>
            <w:r w:rsidR="025B324C">
              <w:rPr/>
              <w:t xml:space="preserve"> or try a spelling scribble.</w:t>
            </w:r>
          </w:p>
          <w:p w:rsidR="007A4127" w:rsidRDefault="007A4127" w14:paraId="273C41AC" w14:textId="0E462078">
            <w:r w:rsidRPr="007A4127">
              <w:rPr>
                <w:noProof/>
              </w:rPr>
              <w:drawing>
                <wp:inline distT="0" distB="0" distL="0" distR="0" wp14:anchorId="6F5D1BEE" wp14:editId="10CB47C7">
                  <wp:extent cx="2200275" cy="2222689"/>
                  <wp:effectExtent l="0" t="0" r="0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5202" cy="2227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FE0DED2" wp14:editId="5898E68A">
                  <wp:extent cx="1966051" cy="735086"/>
                  <wp:effectExtent l="0" t="0" r="0" b="7864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6051" cy="735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4642" w:rsidRDefault="00D74784" w14:paraId="5861221D" w14:textId="7475CD76">
            <w:r>
              <w:rPr>
                <w:noProof/>
              </w:rPr>
              <w:drawing>
                <wp:inline distT="0" distB="0" distL="0" distR="0" wp14:anchorId="1DD8AADE" wp14:editId="1C1FCC1C">
                  <wp:extent cx="1686162" cy="562054"/>
                  <wp:effectExtent l="0" t="0" r="9288" b="9446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6162" cy="562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AE61043" wp14:editId="370A95C2">
                  <wp:extent cx="1143155" cy="1438479"/>
                  <wp:effectExtent l="0" t="0" r="0" b="9321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55" cy="1438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C200EE4" wp14:editId="64E80B61">
                  <wp:extent cx="1038374" cy="1524213"/>
                  <wp:effectExtent l="0" t="0" r="9376" b="0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374" cy="1524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="00D74784">
              <w:rPr/>
              <w:t xml:space="preserve">  </w:t>
            </w:r>
          </w:p>
        </w:tc>
      </w:tr>
      <w:tr w:rsidR="004D4642" w:rsidTr="2E346E8A" w14:paraId="7C684FB7" w14:textId="77777777">
        <w:tc>
          <w:tcPr>
            <w:tcW w:w="13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42" w:rsidRDefault="00D74784" w14:paraId="7931F8D5" w14:textId="77777777">
            <w:pPr>
              <w:rPr>
                <w:b/>
              </w:rPr>
            </w:pPr>
            <w:r>
              <w:rPr>
                <w:b/>
              </w:rPr>
              <w:t>Maths</w:t>
            </w:r>
          </w:p>
        </w:tc>
        <w:tc>
          <w:tcPr>
            <w:tcW w:w="90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4127" w:rsidRDefault="007A4127" w14:paraId="3DB3F8EF" w14:textId="439DD0B3">
            <w:pPr>
              <w:rPr>
                <w:bCs/>
              </w:rPr>
            </w:pPr>
            <w:r>
              <w:rPr>
                <w:bCs/>
              </w:rPr>
              <w:t>Maths Challenge – answers will be posted tomorrow:</w:t>
            </w:r>
          </w:p>
          <w:p w:rsidR="007A4127" w:rsidRDefault="007A4127" w14:paraId="185C30CE" w14:textId="52CAADF6">
            <w:pPr>
              <w:rPr>
                <w:bCs/>
              </w:rPr>
            </w:pPr>
            <w:r w:rsidR="025B324C">
              <w:drawing>
                <wp:inline wp14:editId="210C03E9" wp14:anchorId="44808771">
                  <wp:extent cx="3562847" cy="371527"/>
                  <wp:effectExtent l="0" t="0" r="0" b="9525"/>
                  <wp:docPr id="989832166" name="Picture 12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2"/>
                          <pic:cNvPicPr/>
                        </pic:nvPicPr>
                        <pic:blipFill>
                          <a:blip r:embed="Rc04bf86632f94f7f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562847" cy="371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A4127" w:rsidRDefault="007A4127" w14:paraId="12C6CBA6" w14:textId="1A6A25FF">
            <w:pPr>
              <w:rPr>
                <w:bCs/>
              </w:rPr>
            </w:pPr>
            <w:r w:rsidR="025B324C">
              <w:drawing>
                <wp:inline wp14:editId="361AE06B" wp14:anchorId="754077E2">
                  <wp:extent cx="2514600" cy="2155372"/>
                  <wp:effectExtent l="0" t="0" r="0" b="0"/>
                  <wp:docPr id="1832723949" name="Picture 11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1"/>
                          <pic:cNvPicPr/>
                        </pic:nvPicPr>
                        <pic:blipFill>
                          <a:blip r:embed="R330605df788641b5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514600" cy="2155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A4127" w:rsidRDefault="007A4127" w14:paraId="0C4AD2E2" w14:textId="77777777">
            <w:pPr>
              <w:rPr>
                <w:bCs/>
              </w:rPr>
            </w:pPr>
          </w:p>
          <w:p w:rsidR="004D4642" w:rsidRDefault="00D74784" w14:paraId="0D23F2BA" w14:textId="3C61BADF">
            <w:r>
              <w:rPr>
                <w:bCs/>
              </w:rPr>
              <w:t>To log in to Espresso (</w:t>
            </w:r>
            <w:hyperlink w:history="1" r:id="rId20">
              <w:r>
                <w:rPr>
                  <w:rStyle w:val="Hyperlink"/>
                  <w:bCs/>
                </w:rPr>
                <w:t>www.discoveryeducation.co.uk</w:t>
              </w:r>
            </w:hyperlink>
            <w:r>
              <w:rPr>
                <w:bCs/>
              </w:rPr>
              <w:t xml:space="preserve"> ), these are our schools credentials:</w:t>
            </w:r>
          </w:p>
          <w:p w:rsidR="004D4642" w:rsidRDefault="00D74784" w14:paraId="37237A0D" w14:textId="77777777">
            <w:pPr>
              <w:rPr>
                <w:bCs/>
              </w:rPr>
            </w:pPr>
            <w:r>
              <w:rPr>
                <w:bCs/>
              </w:rPr>
              <w:t>Username: student43028</w:t>
            </w:r>
          </w:p>
          <w:p w:rsidR="004D4642" w:rsidRDefault="00D74784" w14:paraId="670E0C34" w14:textId="77777777">
            <w:pPr>
              <w:rPr>
                <w:bCs/>
              </w:rPr>
            </w:pPr>
            <w:r>
              <w:rPr>
                <w:bCs/>
              </w:rPr>
              <w:t>Password: school1</w:t>
            </w:r>
          </w:p>
          <w:p w:rsidR="00D74784" w:rsidP="2E346E8A" w:rsidRDefault="00D74784" w14:paraId="55804E5C" w14:textId="5CF21E32">
            <w:pPr>
              <w:rPr>
                <w:b w:val="1"/>
                <w:bCs w:val="1"/>
                <w:u w:val="single"/>
              </w:rPr>
            </w:pPr>
            <w:r w:rsidRPr="2E346E8A" w:rsidR="00D74784">
              <w:rPr>
                <w:b w:val="1"/>
                <w:bCs w:val="1"/>
                <w:u w:val="single"/>
              </w:rPr>
              <w:t>Today’s Maths:</w:t>
            </w:r>
          </w:p>
          <w:p w:rsidR="007A4127" w:rsidRDefault="007A4127" w14:paraId="0F2E69A4" w14:textId="0E28F36A">
            <w:r>
              <w:t>Without your notes from yesterday, try this quiz on quadrilaterals:</w:t>
            </w:r>
          </w:p>
          <w:p w:rsidR="007A4127" w:rsidRDefault="00F61A1B" w14:paraId="540ED231" w14:textId="37BDFDB4">
            <w:hyperlink w:history="1" r:id="rId21">
              <w:r w:rsidRPr="004E207B" w:rsidR="007A4127">
                <w:rPr>
                  <w:rStyle w:val="Hyperlink"/>
                </w:rPr>
                <w:t>https://central.espresso.co.uk/espresso/primary_uk/subject/module/activity/item534775/grade2/module326755/index.html</w:t>
              </w:r>
            </w:hyperlink>
          </w:p>
          <w:p w:rsidR="004D4642" w:rsidRDefault="007A4127" w14:paraId="408784B9" w14:textId="2B3EBDA1">
            <w:r w:rsidR="025B324C">
              <w:rPr/>
              <w:t>Was there anything missing from your work from yesterday? Add it to your fact files from yesterday. Then, w</w:t>
            </w:r>
            <w:r w:rsidR="00D74784">
              <w:rPr/>
              <w:t xml:space="preserve">atch the following video about </w:t>
            </w:r>
            <w:r w:rsidR="025B324C">
              <w:rPr/>
              <w:t>triangles</w:t>
            </w:r>
            <w:r w:rsidR="3237F19F">
              <w:rPr/>
              <w:t xml:space="preserve"> (if it doesn’t work use the dictionary instead)</w:t>
            </w:r>
            <w:r w:rsidR="00D74784">
              <w:rPr/>
              <w:t>.</w:t>
            </w:r>
          </w:p>
          <w:p w:rsidR="1B1D36E6" w:rsidP="2E346E8A" w:rsidRDefault="1B1D36E6" w14:paraId="4FDBF184" w14:textId="4B142F8F">
            <w:pPr>
              <w:pStyle w:val="Normal"/>
              <w:ind w:left="360"/>
            </w:pPr>
            <w:hyperlink r:id="R0c98087319714ba5">
              <w:r w:rsidRPr="2E346E8A" w:rsidR="1B1D36E6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GB"/>
                </w:rPr>
                <w:t>https://central.espresso.co.uk/espresso/primary_uk/subject/module/video/item370426/grade2/module326755/index.html</w:t>
              </w:r>
            </w:hyperlink>
          </w:p>
          <w:p w:rsidR="004D4642" w:rsidRDefault="00D74784" w14:paraId="294C0842" w14:textId="75583D33">
            <w:r w:rsidR="00D74784">
              <w:rPr/>
              <w:t xml:space="preserve">Using this and the dictionary link below if needed, can you define </w:t>
            </w:r>
            <w:r w:rsidR="1771375A">
              <w:rPr/>
              <w:t>the following</w:t>
            </w:r>
            <w:r w:rsidR="00D74784">
              <w:rPr/>
              <w:t xml:space="preserve"> type</w:t>
            </w:r>
            <w:r w:rsidR="62CB2956">
              <w:rPr/>
              <w:t>s</w:t>
            </w:r>
            <w:r w:rsidR="00D74784">
              <w:rPr/>
              <w:t xml:space="preserve"> of</w:t>
            </w:r>
            <w:r w:rsidR="025B324C">
              <w:rPr/>
              <w:t xml:space="preserve"> triangle</w:t>
            </w:r>
            <w:r w:rsidR="00D74784">
              <w:rPr/>
              <w:t xml:space="preserve"> and draw an accurate and annotated example.</w:t>
            </w:r>
            <w:r w:rsidR="025B324C">
              <w:rPr/>
              <w:t xml:space="preserve"> </w:t>
            </w:r>
          </w:p>
          <w:p w:rsidR="004D4642" w:rsidP="2E346E8A" w:rsidRDefault="00D74784" w14:paraId="089B9CFF" w14:textId="2EDAE541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="4C6F5548">
              <w:rPr/>
              <w:t>isosceles</w:t>
            </w:r>
          </w:p>
          <w:p w:rsidR="004D4642" w:rsidP="2E346E8A" w:rsidRDefault="00D74784" w14:paraId="4023E26B" w14:textId="41364D1A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="4C6F5548">
              <w:rPr/>
              <w:t>scalene</w:t>
            </w:r>
          </w:p>
          <w:p w:rsidR="004D4642" w:rsidP="2E346E8A" w:rsidRDefault="00D74784" w14:paraId="46C09831" w14:textId="6DB6B4F1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="4C6F5548">
              <w:rPr/>
              <w:t>equilateral</w:t>
            </w:r>
          </w:p>
          <w:p w:rsidR="004D4642" w:rsidP="2E346E8A" w:rsidRDefault="00D74784" w14:paraId="1F35DAA5" w14:textId="4BAB9788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="4C6F5548">
              <w:rPr/>
              <w:t>right-angle</w:t>
            </w:r>
          </w:p>
          <w:p w:rsidR="004D4642" w:rsidRDefault="00D74784" w14:paraId="58383266" w14:textId="44E90B64"/>
          <w:p w:rsidR="004D4642" w:rsidRDefault="00D74784" w14:paraId="333914DC" w14:textId="45FB73C5">
            <w:r w:rsidR="025B324C">
              <w:rPr/>
              <w:t>By the end of today you will have built yourself a fantastic resource that will help with any shape work we do from now on!</w:t>
            </w:r>
          </w:p>
          <w:p w:rsidR="004D4642" w:rsidRDefault="00D74784" w14:paraId="2FE1F83E" w14:textId="77777777">
            <w:r>
              <w:t>e.g.</w:t>
            </w:r>
          </w:p>
          <w:p w:rsidR="004D4642" w:rsidRDefault="007A4127" w14:paraId="0AFD1E78" w14:textId="1A889484">
            <w:r w:rsidR="025B324C">
              <w:drawing>
                <wp:inline wp14:editId="44AF7E2E" wp14:anchorId="04B63997">
                  <wp:extent cx="5667374" cy="1443990"/>
                  <wp:effectExtent l="0" t="0" r="9525" b="3810"/>
                  <wp:docPr id="493160779" name="Picture 10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0"/>
                          <pic:cNvPicPr/>
                        </pic:nvPicPr>
                        <pic:blipFill>
                          <a:blip r:embed="R9b50a775947b4963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5667374" cy="1443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D4642" w:rsidRDefault="00D74784" w14:paraId="2B86A10F" w14:textId="77777777">
            <w:r>
              <w:t>We will be quizzing you on this tomorrow!</w:t>
            </w:r>
          </w:p>
          <w:p w:rsidR="004D4642" w:rsidRDefault="00D74784" w14:paraId="66DD9084" w14:textId="77777777">
            <w:r>
              <w:t xml:space="preserve">Dictionary: </w:t>
            </w:r>
            <w:hyperlink w:history="1" r:id="rId24">
              <w:r>
                <w:rPr>
                  <w:rStyle w:val="Hyperlink"/>
                </w:rPr>
                <w:t>http://www.amathsdictionaryforkids.com/dictionary.html</w:t>
              </w:r>
            </w:hyperlink>
          </w:p>
          <w:p w:rsidR="004D4642" w:rsidRDefault="00D74784" w14:paraId="5CFE1083" w14:textId="77777777">
            <w:r>
              <w:t xml:space="preserve">Fact file: </w:t>
            </w:r>
            <w:hyperlink w:history="1" r:id="rId25">
              <w:r>
                <w:rPr>
                  <w:rStyle w:val="Hyperlink"/>
                </w:rPr>
                <w:t>https://central.espresso.co.uk/espresso/primary_uk/subject/module/factfile/item370742/grade2/module326755/index.html</w:t>
              </w:r>
            </w:hyperlink>
          </w:p>
          <w:p w:rsidR="004D4642" w:rsidRDefault="00D74784" w14:paraId="19CC5566" w14:textId="77777777">
            <w:r>
              <w:t>Recap/revision:</w:t>
            </w:r>
          </w:p>
          <w:p w:rsidR="004D4642" w:rsidRDefault="00D74784" w14:paraId="4EF4DB6F" w14:textId="77777777">
            <w:r>
              <w:t>You will need to know the following vocabulary, some of which we had as our spelling words for the last 2 weeks!</w:t>
            </w:r>
          </w:p>
          <w:p w:rsidR="004D4642" w:rsidRDefault="00D74784" w14:paraId="2292FFB4" w14:textId="77777777">
            <w:r>
              <w:t>Polygon, perpendicular, parallel, horizontal, vertical, diagonal, vertex, regular, irregular, symmetrical.</w:t>
            </w:r>
          </w:p>
        </w:tc>
      </w:tr>
      <w:tr w:rsidR="004D4642" w:rsidTr="2E346E8A" w14:paraId="3AAC67CA" w14:textId="77777777">
        <w:tc>
          <w:tcPr>
            <w:tcW w:w="13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E4648A" w:rsidR="004D4642" w:rsidRDefault="00E4648A" w14:paraId="48C70994" w14:textId="4232DB9B">
            <w:pPr>
              <w:rPr>
                <w:b/>
                <w:bCs/>
              </w:rPr>
            </w:pPr>
            <w:r w:rsidRPr="00E4648A">
              <w:rPr>
                <w:b/>
                <w:bCs/>
              </w:rPr>
              <w:lastRenderedPageBreak/>
              <w:t>Maths Fluency</w:t>
            </w:r>
          </w:p>
        </w:tc>
        <w:tc>
          <w:tcPr>
            <w:tcW w:w="90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42" w:rsidRDefault="00D74784" w14:paraId="16C75466" w14:textId="77777777">
            <w:r>
              <w:t>Please spend a minimum of 30 minutes a day on one at least one of the Maths platforms: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4D4642" w:rsidP="2E346E8A" w:rsidRDefault="00D74784" w14:paraId="77FD9A87" w14:textId="6F1BEC3D">
            <w:pPr>
              <w:rPr>
                <w:sz w:val="20"/>
                <w:szCs w:val="20"/>
              </w:rPr>
            </w:pPr>
            <w:r w:rsidRPr="2E346E8A" w:rsidR="00D74784">
              <w:rPr>
                <w:sz w:val="20"/>
                <w:szCs w:val="20"/>
              </w:rPr>
              <w:t>TT Rock Stars</w:t>
            </w:r>
            <w:r w:rsidRPr="2E346E8A" w:rsidR="3831F5E1">
              <w:rPr>
                <w:sz w:val="20"/>
                <w:szCs w:val="20"/>
              </w:rPr>
              <w:t xml:space="preserve"> or </w:t>
            </w:r>
            <w:r w:rsidRPr="2E346E8A" w:rsidR="00D74784">
              <w:rPr>
                <w:sz w:val="20"/>
                <w:szCs w:val="20"/>
              </w:rPr>
              <w:t>Maths Whizz</w:t>
            </w:r>
          </w:p>
          <w:p w:rsidR="5BB987A8" w:rsidP="2E346E8A" w:rsidRDefault="5BB987A8" w14:paraId="6257126C" w14:textId="416ABA10">
            <w:pPr>
              <w:pStyle w:val="Normal"/>
              <w:rPr>
                <w:sz w:val="20"/>
                <w:szCs w:val="20"/>
              </w:rPr>
            </w:pPr>
            <w:r w:rsidRPr="2E346E8A" w:rsidR="5BB987A8">
              <w:rPr>
                <w:sz w:val="20"/>
                <w:szCs w:val="20"/>
              </w:rPr>
              <w:t xml:space="preserve">Sparrows you have been set a session on TT </w:t>
            </w:r>
            <w:proofErr w:type="spellStart"/>
            <w:r w:rsidRPr="2E346E8A" w:rsidR="5BB987A8">
              <w:rPr>
                <w:sz w:val="20"/>
                <w:szCs w:val="20"/>
              </w:rPr>
              <w:t>Rockstars</w:t>
            </w:r>
            <w:proofErr w:type="spellEnd"/>
            <w:r w:rsidRPr="2E346E8A" w:rsidR="5BB987A8">
              <w:rPr>
                <w:sz w:val="20"/>
                <w:szCs w:val="20"/>
              </w:rPr>
              <w:t xml:space="preserve"> so logon and have a go.</w:t>
            </w:r>
          </w:p>
          <w:p w:rsidR="004D4642" w:rsidRDefault="00D74784" w14:paraId="571E2633" w14:textId="77777777">
            <w:r>
              <w:rPr>
                <w:b/>
                <w:sz w:val="20"/>
                <w:szCs w:val="20"/>
              </w:rPr>
              <w:lastRenderedPageBreak/>
              <w:t>(Device required)</w:t>
            </w:r>
          </w:p>
        </w:tc>
      </w:tr>
      <w:tr w:rsidR="42CAB419" w:rsidTr="2E346E8A" w14:paraId="1063A793">
        <w:tc>
          <w:tcPr>
            <w:tcW w:w="13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5EA2AA7" w:rsidP="42CAB419" w:rsidRDefault="05EA2AA7" w14:paraId="64F72B51" w14:textId="17F89B18">
            <w:pPr>
              <w:pStyle w:val="Normal"/>
              <w:rPr>
                <w:b w:val="1"/>
                <w:bCs w:val="1"/>
              </w:rPr>
            </w:pPr>
            <w:r w:rsidRPr="42CAB419" w:rsidR="05EA2AA7">
              <w:rPr>
                <w:b w:val="1"/>
                <w:bCs w:val="1"/>
              </w:rPr>
              <w:t>SPAG</w:t>
            </w:r>
          </w:p>
        </w:tc>
        <w:tc>
          <w:tcPr>
            <w:tcW w:w="90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76913445" w:rsidP="42CAB419" w:rsidRDefault="76913445" w14:paraId="1F7E41C1" w14:textId="4CEDD4A2">
            <w:pPr>
              <w:pStyle w:val="Normal"/>
            </w:pPr>
            <w:r w:rsidR="76913445">
              <w:rPr/>
              <w:t xml:space="preserve">Watch the following </w:t>
            </w:r>
            <w:r w:rsidR="76913445">
              <w:rPr/>
              <w:t>video</w:t>
            </w:r>
            <w:r w:rsidR="76913445">
              <w:rPr/>
              <w:t xml:space="preserve"> about parenthesis:</w:t>
            </w:r>
          </w:p>
          <w:p w:rsidR="76913445" w:rsidP="42CAB419" w:rsidRDefault="76913445" w14:paraId="1BCF7920" w14:textId="448CC89B">
            <w:pPr>
              <w:pStyle w:val="Normal"/>
            </w:pPr>
            <w:hyperlink r:id="R57f7de79aecd47c1">
              <w:r w:rsidRPr="42CAB419" w:rsidR="76913445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GB"/>
                </w:rPr>
                <w:t>https://central.espresso.co.uk/espresso/primary_uk/subject/module/video/item361722/grade2/module305326/collection361842/section361748/index.html</w:t>
              </w:r>
            </w:hyperlink>
          </w:p>
          <w:p w:rsidR="370A0170" w:rsidP="42CAB419" w:rsidRDefault="370A0170" w14:paraId="06C91047" w14:textId="528E4441">
            <w:pPr>
              <w:pStyle w:val="Normal"/>
            </w:pPr>
            <w:r w:rsidR="07CF93FD">
              <w:rPr/>
              <w:t>Then try</w:t>
            </w:r>
            <w:r w:rsidR="2BC85B69">
              <w:rPr/>
              <w:t xml:space="preserve"> the a</w:t>
            </w:r>
            <w:r w:rsidR="07CF93FD">
              <w:rPr/>
              <w:t>ctivity</w:t>
            </w:r>
            <w:r w:rsidR="3AD5B696">
              <w:rPr/>
              <w:t>:</w:t>
            </w:r>
          </w:p>
          <w:p w:rsidR="2B58F5E2" w:rsidP="42CAB419" w:rsidRDefault="2B58F5E2" w14:paraId="29AFCE56" w14:textId="7A5F6703">
            <w:pPr>
              <w:pStyle w:val="Normal"/>
            </w:pPr>
            <w:hyperlink r:id="R13ee6081e88944d0">
              <w:r w:rsidRPr="42CAB419" w:rsidR="2B58F5E2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GB"/>
                </w:rPr>
                <w:t>https://central.espresso.co.uk/espresso/primary_uk/subject/module/activity/item514844/grade2/module305326/collection361842/section362951/index.html</w:t>
              </w:r>
            </w:hyperlink>
          </w:p>
        </w:tc>
      </w:tr>
      <w:tr w:rsidR="004D4642" w:rsidTr="2E346E8A" w14:paraId="5E6C797E" w14:textId="77777777">
        <w:tc>
          <w:tcPr>
            <w:tcW w:w="13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42" w:rsidRDefault="00D74784" w14:paraId="0316947E" w14:textId="77777777">
            <w:pPr>
              <w:rPr>
                <w:b/>
              </w:rPr>
            </w:pPr>
            <w:r>
              <w:rPr>
                <w:b/>
              </w:rPr>
              <w:lastRenderedPageBreak/>
              <w:t>Writing</w:t>
            </w:r>
          </w:p>
        </w:tc>
        <w:tc>
          <w:tcPr>
            <w:tcW w:w="90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42" w:rsidRDefault="00D74784" w14:paraId="144B4CAA" w14:textId="77777777">
            <w:r>
              <w:t>Based on: Letters from the Lighthouse</w:t>
            </w:r>
          </w:p>
          <w:p w:rsidR="00F61A1B" w:rsidRDefault="00F61A1B" w14:paraId="790E78EE" w14:textId="77777777">
            <w:r w:rsidR="00F61A1B">
              <w:rPr/>
              <w:t>Watch this short video about Kindertransport.</w:t>
            </w:r>
          </w:p>
          <w:p w:rsidR="253C1842" w:rsidP="205B5645" w:rsidRDefault="253C1842" w14:paraId="4F85D990" w14:textId="29D0B8E6">
            <w:pPr>
              <w:pStyle w:val="Normal"/>
            </w:pPr>
            <w:hyperlink r:id="Rd0bd727b70f94afa">
              <w:r w:rsidRPr="205B5645" w:rsidR="253C1842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GB"/>
                </w:rPr>
                <w:t>https://central.espresso.co.uk/espresso/primary_uk/subject/module/video/item1119782/grade2/module1114234/index.html?source=search-all-all-all-all&amp;source-keywords=kindertransport</w:t>
              </w:r>
            </w:hyperlink>
          </w:p>
          <w:p w:rsidR="004D4642" w:rsidRDefault="00F61A1B" w14:paraId="52A2F60B" w14:textId="77777777">
            <w:r>
              <w:t xml:space="preserve">Based on what you have watched, write a short paragraph explaining what Kindertransport was. </w:t>
            </w:r>
            <w:r w:rsidR="00D74784">
              <w:t xml:space="preserve"> </w:t>
            </w:r>
          </w:p>
          <w:p w:rsidR="00F61A1B" w:rsidRDefault="00F61A1B" w14:paraId="27C8D3A7" w14:textId="659FAB16">
            <w:r w:rsidR="7DD1BF0D">
              <w:rPr/>
              <w:t xml:space="preserve">Once you have completed that can you then write a short explanation about Esther </w:t>
            </w:r>
            <w:r w:rsidR="14E45338">
              <w:rPr/>
              <w:t xml:space="preserve">(a Kindertransport child) </w:t>
            </w:r>
            <w:r w:rsidR="7DD1BF0D">
              <w:rPr/>
              <w:t xml:space="preserve">from our book and why she might have found moving to </w:t>
            </w:r>
            <w:proofErr w:type="spellStart"/>
            <w:r w:rsidR="7DD1BF0D">
              <w:rPr/>
              <w:t>Budmouth</w:t>
            </w:r>
            <w:proofErr w:type="spellEnd"/>
            <w:r w:rsidR="7DD1BF0D">
              <w:rPr/>
              <w:t xml:space="preserve"> Point so difficult?</w:t>
            </w:r>
            <w:bookmarkStart w:name="_GoBack" w:id="0"/>
            <w:bookmarkEnd w:id="0"/>
          </w:p>
        </w:tc>
      </w:tr>
      <w:tr w:rsidR="004D4642" w:rsidTr="2E346E8A" w14:paraId="675883A4" w14:textId="77777777">
        <w:tc>
          <w:tcPr>
            <w:tcW w:w="13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42" w:rsidRDefault="00D74784" w14:paraId="027DD016" w14:textId="77777777">
            <w:pPr>
              <w:rPr>
                <w:b/>
              </w:rPr>
            </w:pPr>
            <w:r>
              <w:rPr>
                <w:b/>
              </w:rPr>
              <w:t>Further Resources</w:t>
            </w:r>
          </w:p>
        </w:tc>
        <w:tc>
          <w:tcPr>
            <w:tcW w:w="90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42" w:rsidRDefault="00D74784" w14:paraId="2FA49264" w14:textId="77777777">
            <w:r>
              <w:t>The following websites are offering either free resources and/or free membership for the duration of any school closures so have a look:</w:t>
            </w:r>
          </w:p>
          <w:p w:rsidR="004D4642" w:rsidRDefault="00F61A1B" w14:paraId="5790DB39" w14:textId="77777777">
            <w:hyperlink w:history="1" r:id="rId26">
              <w:r w:rsidR="00D74784">
                <w:rPr>
                  <w:rStyle w:val="Hyperlink"/>
                </w:rPr>
                <w:t>https://www.twinkl.co.uk/search?term=school+closure</w:t>
              </w:r>
            </w:hyperlink>
            <w:r w:rsidR="00D74784">
              <w:t xml:space="preserve"> (home learning packs)</w:t>
            </w:r>
          </w:p>
          <w:p w:rsidR="004D4642" w:rsidRDefault="00F61A1B" w14:paraId="6B3702D4" w14:textId="77777777">
            <w:hyperlink w:history="1" r:id="rId27">
              <w:r w:rsidR="00D74784">
                <w:rPr>
                  <w:rStyle w:val="Hyperlink"/>
                </w:rPr>
                <w:t>www.whiterosemaths.com</w:t>
              </w:r>
            </w:hyperlink>
            <w:r w:rsidR="00D74784">
              <w:t xml:space="preserve"> (free resources and video content)</w:t>
            </w:r>
          </w:p>
          <w:p w:rsidR="004D4642" w:rsidRDefault="00D74784" w14:paraId="38747926" w14:textId="77777777">
            <w:r>
              <w:t>Espresso (</w:t>
            </w:r>
            <w:hyperlink w:history="1" r:id="rId28">
              <w:r>
                <w:rPr>
                  <w:rStyle w:val="Hyperlink"/>
                </w:rPr>
                <w:t>www.discoveryeducation.co.uk</w:t>
              </w:r>
            </w:hyperlink>
            <w:r>
              <w:t xml:space="preserve"> )- selection of learning resources and videos, including books with comprehension activities. </w:t>
            </w:r>
          </w:p>
        </w:tc>
      </w:tr>
    </w:tbl>
    <w:p w:rsidR="004D4642" w:rsidRDefault="004D4642" w14:paraId="49BF0671" w14:textId="77777777"/>
    <w:p w:rsidR="004D4642" w:rsidRDefault="004D4642" w14:paraId="4066EB0D" w14:textId="77777777">
      <w:pPr>
        <w:rPr>
          <w:b/>
        </w:rPr>
      </w:pPr>
    </w:p>
    <w:sectPr w:rsidR="004D4642">
      <w:headerReference w:type="default" r:id="rId29"/>
      <w:pgSz w:w="11906" w:h="16838" w:orient="portrait"/>
      <w:pgMar w:top="1440" w:right="1440" w:bottom="28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5323" w:rsidRDefault="000B5323" w14:paraId="2CA9CE6B" w14:textId="77777777">
      <w:pPr>
        <w:spacing w:after="0" w:line="240" w:lineRule="auto"/>
      </w:pPr>
      <w:r>
        <w:separator/>
      </w:r>
    </w:p>
  </w:endnote>
  <w:endnote w:type="continuationSeparator" w:id="0">
    <w:p w:rsidR="000B5323" w:rsidRDefault="000B5323" w14:paraId="5D3F1F7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5323" w:rsidRDefault="000B5323" w14:paraId="01AC6F94" w14:textId="7777777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B5323" w:rsidRDefault="000B5323" w14:paraId="158EE86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7B78" w:rsidRDefault="00BD32E2" w14:paraId="4C4F1E9F" w14:textId="426D12BD">
    <w:pPr>
      <w:pStyle w:val="Header"/>
      <w:jc w:val="right"/>
    </w:pPr>
    <w:r>
      <w:rPr>
        <w:b/>
        <w:u w:val="single"/>
      </w:rPr>
      <w:t>Tuesday 24th</w:t>
    </w:r>
    <w:r w:rsidR="00D74784">
      <w:rPr>
        <w:b/>
        <w:u w:val="single"/>
      </w:rPr>
      <w:t xml:space="preserve"> March</w:t>
    </w:r>
  </w:p>
  <w:p w:rsidR="005D7B78" w:rsidRDefault="00D74784" w14:paraId="125689A3" w14:textId="3275D391">
    <w:pPr>
      <w:pStyle w:val="Header"/>
      <w:jc w:val="right"/>
      <w:rPr>
        <w:u w:val="single"/>
      </w:rPr>
    </w:pPr>
    <w:r>
      <w:rPr>
        <w:u w:val="single"/>
      </w:rPr>
      <w:t>2</w:t>
    </w:r>
    <w:r w:rsidR="00BD32E2">
      <w:rPr>
        <w:u w:val="single"/>
      </w:rPr>
      <w:t>4</w:t>
    </w:r>
    <w:r>
      <w:rPr>
        <w:u w:val="single"/>
      </w:rPr>
      <w:t xml:space="preserve">.03.2020                                                                                                                         </w:t>
    </w: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323"/>
    <w:rsid w:val="000B5323"/>
    <w:rsid w:val="002C494D"/>
    <w:rsid w:val="004D4642"/>
    <w:rsid w:val="007A4127"/>
    <w:rsid w:val="00BD32E2"/>
    <w:rsid w:val="00D51E6D"/>
    <w:rsid w:val="00D74784"/>
    <w:rsid w:val="00E4648A"/>
    <w:rsid w:val="00E76922"/>
    <w:rsid w:val="00EE085A"/>
    <w:rsid w:val="00F61A1B"/>
    <w:rsid w:val="025B324C"/>
    <w:rsid w:val="02D9E0EC"/>
    <w:rsid w:val="05EA2AA7"/>
    <w:rsid w:val="07CF93FD"/>
    <w:rsid w:val="0AE17CE5"/>
    <w:rsid w:val="0BA0D837"/>
    <w:rsid w:val="0BFD0F99"/>
    <w:rsid w:val="0DAF9928"/>
    <w:rsid w:val="10735455"/>
    <w:rsid w:val="11631679"/>
    <w:rsid w:val="12BE0848"/>
    <w:rsid w:val="14E45338"/>
    <w:rsid w:val="1570BA31"/>
    <w:rsid w:val="16DD31ED"/>
    <w:rsid w:val="173360F6"/>
    <w:rsid w:val="1771375A"/>
    <w:rsid w:val="1786C807"/>
    <w:rsid w:val="1793451F"/>
    <w:rsid w:val="195A3381"/>
    <w:rsid w:val="1B1D36E6"/>
    <w:rsid w:val="1C202E28"/>
    <w:rsid w:val="1FE4E10E"/>
    <w:rsid w:val="205B5645"/>
    <w:rsid w:val="23750A44"/>
    <w:rsid w:val="253C1842"/>
    <w:rsid w:val="29F29BDE"/>
    <w:rsid w:val="2B58F5E2"/>
    <w:rsid w:val="2BC85B69"/>
    <w:rsid w:val="2CC01798"/>
    <w:rsid w:val="2E346E8A"/>
    <w:rsid w:val="3118F560"/>
    <w:rsid w:val="3237F19F"/>
    <w:rsid w:val="3417A2B4"/>
    <w:rsid w:val="342F8772"/>
    <w:rsid w:val="35C9E29F"/>
    <w:rsid w:val="370A0170"/>
    <w:rsid w:val="376DE1CB"/>
    <w:rsid w:val="3831F5E1"/>
    <w:rsid w:val="3AD5B696"/>
    <w:rsid w:val="41D42B7D"/>
    <w:rsid w:val="42A016D5"/>
    <w:rsid w:val="42CAB419"/>
    <w:rsid w:val="44F3349A"/>
    <w:rsid w:val="4823AB7F"/>
    <w:rsid w:val="49DEBBB9"/>
    <w:rsid w:val="4C012915"/>
    <w:rsid w:val="4C6F5548"/>
    <w:rsid w:val="4EF3846B"/>
    <w:rsid w:val="5783AA23"/>
    <w:rsid w:val="588D4395"/>
    <w:rsid w:val="5BB987A8"/>
    <w:rsid w:val="5DC52EB7"/>
    <w:rsid w:val="5F1CDB64"/>
    <w:rsid w:val="62CB2956"/>
    <w:rsid w:val="63AE52CE"/>
    <w:rsid w:val="6665F020"/>
    <w:rsid w:val="67A0511C"/>
    <w:rsid w:val="6BA4BA7E"/>
    <w:rsid w:val="6BB44749"/>
    <w:rsid w:val="6BD57CB1"/>
    <w:rsid w:val="6BF8CD45"/>
    <w:rsid w:val="6CE8F3AD"/>
    <w:rsid w:val="6ED9DBA7"/>
    <w:rsid w:val="72858B5C"/>
    <w:rsid w:val="74017134"/>
    <w:rsid w:val="76913445"/>
    <w:rsid w:val="7772F4A5"/>
    <w:rsid w:val="7878B9FE"/>
    <w:rsid w:val="7CB8AA69"/>
    <w:rsid w:val="7D3C175D"/>
    <w:rsid w:val="7DD1BF0D"/>
    <w:rsid w:val="7E1C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5E16D"/>
  <w15:docId w15:val="{E33F748F-E91B-4EF4-A981-1E7174E08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hAnsi="Calibri" w:eastAsia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uppressAutoHyphens/>
      <w:spacing w:after="200" w:line="276" w:lineRule="auto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pPr>
      <w:spacing w:after="160" w:line="240" w:lineRule="auto"/>
      <w:ind w:left="720"/>
    </w:pPr>
  </w:style>
  <w:style w:type="character" w:styleId="Hyperlink">
    <w:name w:val="Hyperlink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</w:style>
  <w:style w:type="character" w:styleId="FollowedHyperlink">
    <w:name w:val="FollowedHyperlink"/>
    <w:basedOn w:val="DefaultParagraphFont"/>
    <w:uiPriority w:val="99"/>
    <w:semiHidden/>
    <w:unhideWhenUsed/>
    <w:rsid w:val="007A412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image" Target="media/image3.png" Id="rId13" /><Relationship Type="http://schemas.openxmlformats.org/officeDocument/2006/relationships/hyperlink" Target="https://www.twinkl.co.uk/search?term=school+closure" TargetMode="External" Id="rId26" /><Relationship Type="http://schemas.openxmlformats.org/officeDocument/2006/relationships/customXml" Target="../customXml/item3.xml" Id="rId3" /><Relationship Type="http://schemas.openxmlformats.org/officeDocument/2006/relationships/hyperlink" Target="https://central.espresso.co.uk/espresso/primary_uk/subject/module/activity/item534775/grade2/module326755/index.html" TargetMode="External" Id="rId21" /><Relationship Type="http://schemas.openxmlformats.org/officeDocument/2006/relationships/footnotes" Target="footnotes.xml" Id="rId7" /><Relationship Type="http://schemas.openxmlformats.org/officeDocument/2006/relationships/image" Target="media/image2.png" Id="rId12" /><Relationship Type="http://schemas.openxmlformats.org/officeDocument/2006/relationships/image" Target="media/image7.png" Id="rId17" /><Relationship Type="http://schemas.openxmlformats.org/officeDocument/2006/relationships/hyperlink" Target="https://central.espresso.co.uk/espresso/primary_uk/subject/module/factfile/item370742/grade2/module326755/index.html" TargetMode="External" Id="rId25" /><Relationship Type="http://schemas.openxmlformats.org/officeDocument/2006/relationships/customXml" Target="../customXml/item2.xml" Id="rId2" /><Relationship Type="http://schemas.openxmlformats.org/officeDocument/2006/relationships/image" Target="media/image6.png" Id="rId16" /><Relationship Type="http://schemas.openxmlformats.org/officeDocument/2006/relationships/hyperlink" Target="http://www.discoveryeducation.co.uk" TargetMode="External" Id="rId20" /><Relationship Type="http://schemas.openxmlformats.org/officeDocument/2006/relationships/header" Target="header1.xml" Id="rId29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s://ukhosted45.renlearn.co.uk/3406764" TargetMode="External" Id="rId11" /><Relationship Type="http://schemas.openxmlformats.org/officeDocument/2006/relationships/hyperlink" Target="http://www.amathsdictionaryforkids.com/dictionary.html" TargetMode="External" Id="rId24" /><Relationship Type="http://schemas.openxmlformats.org/officeDocument/2006/relationships/settings" Target="settings.xml" Id="rId5" /><Relationship Type="http://schemas.openxmlformats.org/officeDocument/2006/relationships/image" Target="media/image5.png" Id="rId15" /><Relationship Type="http://schemas.openxmlformats.org/officeDocument/2006/relationships/hyperlink" Target="http://www.discoveryeducation.co.uk" TargetMode="External" Id="rId28" /><Relationship Type="http://schemas.openxmlformats.org/officeDocument/2006/relationships/image" Target="media/image1.png" Id="rId10" /><Relationship Type="http://schemas.openxmlformats.org/officeDocument/2006/relationships/theme" Target="theme/theme1.xml" Id="rId31" /><Relationship Type="http://schemas.openxmlformats.org/officeDocument/2006/relationships/styles" Target="styles.xml" Id="rId4" /><Relationship Type="http://schemas.openxmlformats.org/officeDocument/2006/relationships/hyperlink" Target="https://roundhouse.primarysite.blog/" TargetMode="External" Id="rId9" /><Relationship Type="http://schemas.openxmlformats.org/officeDocument/2006/relationships/image" Target="media/image4.png" Id="rId14" /><Relationship Type="http://schemas.openxmlformats.org/officeDocument/2006/relationships/hyperlink" Target="http://www.whiterosemaths.com" TargetMode="External" Id="rId27" /><Relationship Type="http://schemas.openxmlformats.org/officeDocument/2006/relationships/fontTable" Target="fontTable.xml" Id="rId30" /><Relationship Type="http://schemas.openxmlformats.org/officeDocument/2006/relationships/hyperlink" Target="https://central.espresso.co.uk/espresso/primary_uk/subject/module/video/item1119782/grade2/module1114234/index.html?source=search-all-all-all-all&amp;source-keywords=kindertransport" TargetMode="External" Id="Rd0bd727b70f94afa" /><Relationship Type="http://schemas.openxmlformats.org/officeDocument/2006/relationships/hyperlink" Target="https://central.espresso.co.uk/espresso/primary_uk/subject/module/video/item361722/grade2/module305326/collection361842/section361748/index.html" TargetMode="External" Id="R57f7de79aecd47c1" /><Relationship Type="http://schemas.openxmlformats.org/officeDocument/2006/relationships/hyperlink" Target="https://central.espresso.co.uk/espresso/primary_uk/subject/module/activity/item514844/grade2/module305326/collection361842/section362951/index.html" TargetMode="External" Id="R13ee6081e88944d0" /><Relationship Type="http://schemas.openxmlformats.org/officeDocument/2006/relationships/image" Target="/media/imagec.png" Id="Rc04bf86632f94f7f" /><Relationship Type="http://schemas.openxmlformats.org/officeDocument/2006/relationships/image" Target="/media/imaged.png" Id="R330605df788641b5" /><Relationship Type="http://schemas.openxmlformats.org/officeDocument/2006/relationships/hyperlink" Target="https://central.espresso.co.uk/espresso/primary_uk/subject/module/video/item370426/grade2/module326755/index.html" TargetMode="External" Id="R0c98087319714ba5" /><Relationship Type="http://schemas.openxmlformats.org/officeDocument/2006/relationships/image" Target="/media/imagee.png" Id="R9b50a775947b4963" /><Relationship Type="http://schemas.openxmlformats.org/officeDocument/2006/relationships/numbering" Target="/word/numbering.xml" Id="R8c45d15e003a4961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d\Downloads\Remote%20learning%20for%20children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B5B15F-608E-49C5-A963-5F619AE0F6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1ddb92-1264-449f-beb3-b61937c0a652"/>
    <ds:schemaRef ds:uri="9650e086-b66d-417f-ade2-3d5c46c9f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7FD4FA-AE4C-41D1-865D-D6E190B96B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4AC853-2092-4524-AFDA-01494CF6FFF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Remote learning for children - template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Aled</dc:creator>
  <dc:description/>
  <lastModifiedBy>Hills Aled</lastModifiedBy>
  <revision>7</revision>
  <lastPrinted>2020-03-19T09:50:00.0000000Z</lastPrinted>
  <dcterms:created xsi:type="dcterms:W3CDTF">2020-03-20T09:18:00.0000000Z</dcterms:created>
  <dcterms:modified xsi:type="dcterms:W3CDTF">2020-03-23T19:08:17.9622836Z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