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E4AF20A" w14:textId="77777777" w:rsidR="004D4642" w:rsidRDefault="00D74784">
      <w:pPr>
        <w:jc w:val="center"/>
        <w:rPr>
          <w:b/>
          <w:sz w:val="32"/>
          <w:szCs w:val="32"/>
        </w:rPr>
      </w:pPr>
      <w:r>
        <w:rPr>
          <w:b/>
          <w:sz w:val="32"/>
          <w:szCs w:val="32"/>
        </w:rPr>
        <w:t>Good morning Sparrows / Doves</w:t>
      </w:r>
    </w:p>
    <w:p w14:paraId="0C343B4F" w14:textId="47E2AE65" w:rsidR="004D4642" w:rsidRDefault="00D74784">
      <w:r>
        <w:t>Please</w:t>
      </w:r>
      <w:r w:rsidR="1AC2ABAD">
        <w:t xml:space="preserve"> look </w:t>
      </w:r>
      <w:r>
        <w:t>below for the work that we would like you to complete today.</w:t>
      </w:r>
    </w:p>
    <w:p w14:paraId="4AD3F8BA" w14:textId="77777777" w:rsidR="004D4642" w:rsidRDefault="00D74784">
      <w:r>
        <w:t>If you experience any difficulties logging onto any of the online platforms/</w:t>
      </w:r>
      <w:proofErr w:type="gramStart"/>
      <w:r>
        <w:t>websites</w:t>
      </w:r>
      <w:proofErr w:type="gramEnd"/>
      <w:r>
        <w:t xml:space="preserve"> make sure you let us know on our class blog:</w:t>
      </w:r>
    </w:p>
    <w:p w14:paraId="40F9C5CC" w14:textId="77777777" w:rsidR="004D4642" w:rsidRDefault="004F77F6">
      <w:hyperlink r:id="rId10" w:history="1">
        <w:r w:rsidR="00D74784">
          <w:rPr>
            <w:rStyle w:val="Hyperlink"/>
          </w:rPr>
          <w:t>https://roundhouse.primarysite.blog/</w:t>
        </w:r>
      </w:hyperlink>
    </w:p>
    <w:p w14:paraId="4925EEDD" w14:textId="22451C50" w:rsidR="004D4642" w:rsidRDefault="00BD32E2">
      <w:pPr>
        <w:rPr>
          <w:b/>
          <w:bCs/>
          <w:u w:val="single"/>
        </w:rPr>
      </w:pPr>
      <w:r>
        <w:rPr>
          <w:b/>
          <w:bCs/>
          <w:u w:val="single"/>
        </w:rPr>
        <w:t>Yesterday</w:t>
      </w:r>
      <w:r w:rsidR="00D74784">
        <w:rPr>
          <w:b/>
          <w:bCs/>
          <w:u w:val="single"/>
        </w:rPr>
        <w:t>’s word</w:t>
      </w:r>
      <w:r>
        <w:rPr>
          <w:b/>
          <w:bCs/>
          <w:u w:val="single"/>
        </w:rPr>
        <w:t xml:space="preserve"> – what did you find?</w:t>
      </w:r>
    </w:p>
    <w:p w14:paraId="272ED5AE" w14:textId="13B6AECF" w:rsidR="004D4642" w:rsidRDefault="00AD2D41" w:rsidP="6FDF2551">
      <w:pPr>
        <w:rPr>
          <w:b/>
          <w:bCs/>
          <w:u w:val="single"/>
        </w:rPr>
      </w:pP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625CF3D8" wp14:editId="79C62481">
                <wp:simplePos x="0" y="0"/>
                <wp:positionH relativeFrom="column">
                  <wp:posOffset>2943225</wp:posOffset>
                </wp:positionH>
                <wp:positionV relativeFrom="paragraph">
                  <wp:posOffset>680720</wp:posOffset>
                </wp:positionV>
                <wp:extent cx="3476625" cy="914400"/>
                <wp:effectExtent l="0" t="0" r="9525" b="0"/>
                <wp:wrapNone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7662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49DAAF9" w14:textId="6AF7F0CB" w:rsidR="00AD2D41" w:rsidRPr="00AD2D41" w:rsidRDefault="00AD2D41" w:rsidP="00AD2D41">
                            <w:r w:rsidRPr="00AD2D41">
                              <w:t>She took a knife and fork from an adjacent table.</w:t>
                            </w:r>
                          </w:p>
                          <w:p w14:paraId="0DB620C8" w14:textId="1789BD58" w:rsidR="00AD2D41" w:rsidRPr="00AD2D41" w:rsidRDefault="00AD2D41" w:rsidP="00AD2D41">
                            <w:r w:rsidRPr="00AD2D41">
                              <w:t>The bus station is adjacent to the railway station.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type id="_x0000_t202" coordsize="21600,21600" o:spt="202" path="m,l,21600r21600,l21600,xe" w14:anchorId="625CF3D8">
                <v:stroke joinstyle="miter"/>
                <v:path gradientshapeok="t" o:connecttype="rect"/>
              </v:shapetype>
              <v:shape id="Text Box 18" style="position:absolute;margin-left:231.75pt;margin-top:53.6pt;width:273.75pt;height:1in;z-index:25167052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26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">
                <v:textbox>
                  <w:txbxContent>
                    <w:p w:rsidRPr="00AD2D41" w:rsidR="00AD2D41" w:rsidP="00AD2D41" w:rsidRDefault="00AD2D41" w14:paraId="149DAAF9" w14:textId="6AF7F0CB">
                      <w:r w:rsidRPr="00AD2D41">
                        <w:t>She took a knife and fork from an adjacent table.</w:t>
                      </w:r>
                    </w:p>
                    <w:p w:rsidRPr="00AD2D41" w:rsidR="00AD2D41" w:rsidP="00AD2D41" w:rsidRDefault="00AD2D41" w14:paraId="0DB620C8" w14:textId="1789BD58">
                      <w:r w:rsidRPr="00AD2D41">
                        <w:t>The bus station is adjacent to the railway station.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2F91E3EC" wp14:editId="431A3EC0">
                <wp:simplePos x="0" y="0"/>
                <wp:positionH relativeFrom="column">
                  <wp:posOffset>3933825</wp:posOffset>
                </wp:positionH>
                <wp:positionV relativeFrom="paragraph">
                  <wp:posOffset>2042795</wp:posOffset>
                </wp:positionV>
                <wp:extent cx="2228850" cy="276225"/>
                <wp:effectExtent l="0" t="0" r="0" b="9525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228850" cy="2762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CC6499D" w14:textId="09EA587B" w:rsidR="00AD2D41" w:rsidRPr="00D274B6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adjective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7" style="position:absolute;margin-left:309.75pt;margin-top:160.85pt;width:175.5pt;height:21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7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" w14:anchorId="2F91E3EC">
                <v:textbox>
                  <w:txbxContent>
                    <w:p w:rsidRPr="00D274B6" w:rsidR="00AD2D41" w:rsidP="00AD2D41" w:rsidRDefault="00AD2D41" w14:paraId="2CC6499D" w14:textId="09EA587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adjective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04E2D321" wp14:editId="7A1610ED">
                <wp:simplePos x="0" y="0"/>
                <wp:positionH relativeFrom="column">
                  <wp:posOffset>-1</wp:posOffset>
                </wp:positionH>
                <wp:positionV relativeFrom="paragraph">
                  <wp:posOffset>2442845</wp:posOffset>
                </wp:positionV>
                <wp:extent cx="2790825" cy="1228725"/>
                <wp:effectExtent l="0" t="0" r="9525" b="9525"/>
                <wp:wrapNone/>
                <wp:docPr id="15" name="Text Box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90825" cy="12287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8CB55F0" w14:textId="23809475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nonadjacent (adj.)</w:t>
                            </w:r>
                          </w:p>
                          <w:p w14:paraId="399CFBA6" w14:textId="46F3A9FE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adjacently (adv.)</w:t>
                            </w:r>
                          </w:p>
                          <w:p w14:paraId="5505FEBF" w14:textId="5B8B0D0B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proofErr w:type="spellStart"/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nonadjacently</w:t>
                            </w:r>
                            <w:proofErr w:type="spellEnd"/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(adv.)</w:t>
                            </w:r>
                          </w:p>
                          <w:p w14:paraId="008049C6" w14:textId="10D365EA" w:rsidR="00AD2D41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pronounced - 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[ </w:t>
                            </w:r>
                            <w:r>
                              <w:rPr>
                                <w:rStyle w:val="italic"/>
                                <w:rFonts w:ascii="Arial" w:hAnsi="Arial" w:cs="Arial"/>
                                <w:i/>
                                <w:iCs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uh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-</w:t>
                            </w:r>
                            <w:proofErr w:type="spellStart"/>
                            <w:r>
                              <w:rPr>
                                <w:rStyle w:val="bold"/>
                                <w:rFonts w:ascii="Arial" w:hAnsi="Arial" w:cs="Arial"/>
                                <w:b/>
                                <w:bCs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jey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-</w:t>
                            </w:r>
                            <w:proofErr w:type="spellStart"/>
                            <w:proofErr w:type="gramStart"/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s</w:t>
                            </w:r>
                            <w:r>
                              <w:rPr>
                                <w:rStyle w:val="italic"/>
                                <w:rFonts w:ascii="Arial" w:hAnsi="Arial" w:cs="Arial"/>
                                <w:i/>
                                <w:iCs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uh</w:t>
                            </w:r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>nt</w:t>
                            </w:r>
                            <w:proofErr w:type="spellEnd"/>
                            <w:r>
                              <w:rPr>
                                <w:rFonts w:ascii="Arial" w:hAnsi="Arial" w:cs="Arial"/>
                                <w:color w:val="4A4A4A"/>
                                <w:sz w:val="30"/>
                                <w:szCs w:val="30"/>
                                <w:shd w:val="clear" w:color="auto" w:fill="FFFFFF"/>
                              </w:rPr>
                              <w:t xml:space="preserve"> ]</w:t>
                            </w:r>
                            <w:proofErr w:type="gramEnd"/>
                          </w:p>
                          <w:p w14:paraId="52561496" w14:textId="77777777" w:rsidR="00AD2D41" w:rsidRPr="00D274B6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5" style="position:absolute;margin-left:0;margin-top:192.35pt;width:219.75pt;height:96.7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8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" w14:anchorId="04E2D321">
                <v:textbox>
                  <w:txbxContent>
                    <w:p w:rsidR="00AD2D41" w:rsidP="00AD2D41" w:rsidRDefault="00AD2D41" w14:paraId="68CB55F0" w14:textId="23809475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nonadjacent (adj.)</w:t>
                      </w:r>
                    </w:p>
                    <w:p w:rsidR="00AD2D41" w:rsidP="00AD2D41" w:rsidRDefault="00AD2D41" w14:paraId="399CFBA6" w14:textId="46F3A9FE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adjacently (adv.)</w:t>
                      </w:r>
                    </w:p>
                    <w:p w:rsidR="00AD2D41" w:rsidP="00AD2D41" w:rsidRDefault="00AD2D41" w14:paraId="5505FEBF" w14:textId="5B8B0D0B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proofErr w:type="spellStart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nonadjacently</w:t>
                      </w:r>
                      <w:proofErr w:type="spellEnd"/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(adv.)</w:t>
                      </w:r>
                    </w:p>
                    <w:p w:rsidR="00AD2D41" w:rsidP="00AD2D41" w:rsidRDefault="00AD2D41" w14:paraId="008049C6" w14:textId="10D365EA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pronounced - </w:t>
                      </w:r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[ </w:t>
                      </w:r>
                      <w:r>
                        <w:rPr>
                          <w:rStyle w:val="italic"/>
                          <w:rFonts w:ascii="Arial" w:hAnsi="Arial" w:cs="Arial"/>
                          <w:i/>
                          <w:iCs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uh</w:t>
                      </w:r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-</w:t>
                      </w:r>
                      <w:proofErr w:type="spellStart"/>
                      <w:r>
                        <w:rPr>
                          <w:rStyle w:val="bold"/>
                          <w:rFonts w:ascii="Arial" w:hAnsi="Arial" w:cs="Arial"/>
                          <w:b/>
                          <w:bCs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jey</w:t>
                      </w:r>
                      <w:proofErr w:type="spellEnd"/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-</w:t>
                      </w:r>
                      <w:proofErr w:type="spellStart"/>
                      <w:proofErr w:type="gramStart"/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s</w:t>
                      </w:r>
                      <w:r>
                        <w:rPr>
                          <w:rStyle w:val="italic"/>
                          <w:rFonts w:ascii="Arial" w:hAnsi="Arial" w:cs="Arial"/>
                          <w:i/>
                          <w:iCs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uh</w:t>
                      </w:r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>nt</w:t>
                      </w:r>
                      <w:proofErr w:type="spellEnd"/>
                      <w:r>
                        <w:rPr>
                          <w:rFonts w:ascii="Arial" w:hAnsi="Arial" w:cs="Arial"/>
                          <w:color w:val="4A4A4A"/>
                          <w:sz w:val="30"/>
                          <w:szCs w:val="30"/>
                          <w:shd w:val="clear" w:color="auto" w:fill="FFFFFF"/>
                        </w:rPr>
                        <w:t xml:space="preserve"> ]</w:t>
                      </w:r>
                      <w:proofErr w:type="gramEnd"/>
                    </w:p>
                    <w:p w:rsidRPr="00D274B6" w:rsidR="00AD2D41" w:rsidP="00AD2D41" w:rsidRDefault="00AD2D41" w14:paraId="52561496" w14:textId="77777777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5C56C48D" wp14:editId="609C573B">
                <wp:simplePos x="0" y="0"/>
                <wp:positionH relativeFrom="column">
                  <wp:posOffset>4362450</wp:posOffset>
                </wp:positionH>
                <wp:positionV relativeFrom="paragraph">
                  <wp:posOffset>2490470</wp:posOffset>
                </wp:positionV>
                <wp:extent cx="1371600" cy="781050"/>
                <wp:effectExtent l="0" t="0" r="0" b="0"/>
                <wp:wrapNone/>
                <wp:docPr id="14" name="Text Box 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7810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3B55135C" w14:textId="13E8A6E6" w:rsidR="00AD2D41" w:rsidRPr="00D274B6" w:rsidRDefault="00AD2D41" w:rsidP="00AD2D41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remote, separate, apart, detached, distant, divided, away, disconnected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4" style="position:absolute;margin-left:343.5pt;margin-top:196.1pt;width:108pt;height:61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29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" w14:anchorId="5C56C48D">
                <v:textbox>
                  <w:txbxContent>
                    <w:p w:rsidRPr="00D274B6" w:rsidR="00AD2D41" w:rsidP="00AD2D41" w:rsidRDefault="00AD2D41" w14:paraId="3B55135C" w14:textId="13E8A6E6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remote, separate, apart, detached, distant, divided, away, disconnected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1CF3A37E" wp14:editId="15D4A269">
                <wp:simplePos x="0" y="0"/>
                <wp:positionH relativeFrom="column">
                  <wp:posOffset>2895600</wp:posOffset>
                </wp:positionH>
                <wp:positionV relativeFrom="paragraph">
                  <wp:posOffset>2557145</wp:posOffset>
                </wp:positionV>
                <wp:extent cx="1371600" cy="1343025"/>
                <wp:effectExtent l="0" t="0" r="0" b="9525"/>
                <wp:wrapNone/>
                <wp:docPr id="13" name="Text Box 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371600" cy="134302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9C788FA" w14:textId="03CED927" w:rsidR="00D274B6" w:rsidRPr="00D274B6" w:rsidRDefault="00AD2D41" w:rsidP="00D274B6">
                            <w:p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</w:t>
                            </w:r>
                            <w:r w:rsidR="00D274B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djoining, neighbouring, next door to, abutting, close to, near to, by the side of, </w:t>
                            </w:r>
                            <w:proofErr w:type="gramStart"/>
                            <w:r w:rsidR="00D274B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beside,</w:t>
                            </w:r>
                            <w:proofErr w:type="gramEnd"/>
                            <w:r w:rsidR="00D274B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 xml:space="preserve"> </w:t>
                            </w:r>
                            <w: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  <w:t>alongside, conjoining, bordering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13" style="position:absolute;margin-left:228pt;margin-top:201.35pt;width:108pt;height:105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0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" w14:anchorId="1CF3A37E">
                <v:textbox>
                  <w:txbxContent>
                    <w:p w:rsidRPr="00D274B6" w:rsidR="00D274B6" w:rsidP="00D274B6" w:rsidRDefault="00AD2D41" w14:paraId="69C788FA" w14:textId="03CED927">
                      <w:p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</w:t>
                      </w:r>
                      <w:r w:rsidR="00D274B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djoining, neighbouring, next door to, abutting, close to, near to, by the side of, </w:t>
                      </w:r>
                      <w:proofErr w:type="gramStart"/>
                      <w:r w:rsidR="00D274B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beside,</w:t>
                      </w:r>
                      <w:proofErr w:type="gramEnd"/>
                      <w:r w:rsidR="00D274B6"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 xml:space="preserve"> </w:t>
                      </w:r>
                      <w: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  <w:t>alongside, conjoining, bordering</w:t>
                      </w:r>
                    </w:p>
                  </w:txbxContent>
                </v:textbox>
              </v:shape>
            </w:pict>
          </mc:Fallback>
        </mc:AlternateContent>
      </w:r>
      <w:r w:rsidR="00D274B6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433531C3" wp14:editId="6F2C2BAF">
                <wp:simplePos x="0" y="0"/>
                <wp:positionH relativeFrom="column">
                  <wp:posOffset>-361950</wp:posOffset>
                </wp:positionH>
                <wp:positionV relativeFrom="paragraph">
                  <wp:posOffset>680720</wp:posOffset>
                </wp:positionV>
                <wp:extent cx="3038475" cy="914400"/>
                <wp:effectExtent l="0" t="0" r="9525" b="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038475" cy="91440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2661B7E" w14:textId="1FC647BA" w:rsidR="00D274B6" w:rsidRPr="00D274B6" w:rsidRDefault="00D274B6" w:rsidP="00D27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274B6"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  <w:shd w:val="clear" w:color="auto" w:fill="FFFFFF"/>
                              </w:rPr>
                              <w:t>next to or adjoining something else.</w:t>
                            </w:r>
                          </w:p>
                          <w:p w14:paraId="14BA69E3" w14:textId="017D6FB2" w:rsidR="00D274B6" w:rsidRPr="00D274B6" w:rsidRDefault="00D274B6" w:rsidP="00D27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274B6">
                              <w:rPr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shd w:val="clear" w:color="auto" w:fill="FFFFFF"/>
                              </w:rPr>
                              <w:t>having a common </w:t>
                            </w:r>
                            <w:hyperlink r:id="rId11" w:history="1">
                              <w:r w:rsidRPr="00D274B6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pacing w:val="3"/>
                                  <w:sz w:val="20"/>
                                  <w:szCs w:val="20"/>
                                  <w:u w:val="none"/>
                                  <w:bdr w:val="none" w:sz="0" w:space="0" w:color="auto" w:frame="1"/>
                                  <w:shd w:val="clear" w:color="auto" w:fill="FFFFFF"/>
                                </w:rPr>
                                <w:t>endpoint</w:t>
                              </w:r>
                            </w:hyperlink>
                            <w:r w:rsidRPr="00D274B6">
                              <w:rPr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shd w:val="clear" w:color="auto" w:fill="FFFFFF"/>
                              </w:rPr>
                              <w:t> or border</w:t>
                            </w:r>
                          </w:p>
                          <w:p w14:paraId="54393AFB" w14:textId="7E280AD7" w:rsidR="00D274B6" w:rsidRPr="00D274B6" w:rsidRDefault="00D274B6" w:rsidP="00D274B6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rPr>
                                <w:rFonts w:asciiTheme="minorHAnsi" w:hAnsiTheme="minorHAnsi" w:cstheme="minorHAnsi"/>
                                <w:sz w:val="20"/>
                                <w:szCs w:val="20"/>
                              </w:rPr>
                            </w:pPr>
                            <w:r w:rsidRPr="00D274B6">
                              <w:rPr>
                                <w:rStyle w:val="sl"/>
                                <w:rFonts w:asciiTheme="minorHAnsi" w:hAnsiTheme="minorHAnsi" w:cstheme="minorHAnsi"/>
                                <w:i/>
                                <w:iCs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adjacent angles</w:t>
                            </w:r>
                            <w:r w:rsidRPr="00D274B6">
                              <w:rPr>
                                <w:rStyle w:val="Strong"/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: </w:t>
                            </w:r>
                            <w:r w:rsidRPr="00D274B6">
                              <w:rPr>
                                <w:rStyle w:val="dttext"/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having the </w:t>
                            </w:r>
                            <w:hyperlink r:id="rId12" w:history="1">
                              <w:r w:rsidRPr="00D274B6">
                                <w:rPr>
                                  <w:rStyle w:val="Hyperlink"/>
                                  <w:rFonts w:asciiTheme="minorHAnsi" w:hAnsiTheme="minorHAnsi" w:cstheme="minorHAnsi"/>
                                  <w:color w:val="auto"/>
                                  <w:spacing w:val="3"/>
                                  <w:sz w:val="20"/>
                                  <w:szCs w:val="20"/>
                                  <w:bdr w:val="none" w:sz="0" w:space="0" w:color="auto" w:frame="1"/>
                                </w:rPr>
                                <w:t>vertex</w:t>
                              </w:r>
                            </w:hyperlink>
                            <w:r w:rsidRPr="00D274B6">
                              <w:rPr>
                                <w:rStyle w:val="dttext"/>
                                <w:rFonts w:asciiTheme="minorHAnsi" w:hAnsiTheme="minorHAnsi" w:cstheme="minorHAnsi"/>
                                <w:spacing w:val="3"/>
                                <w:sz w:val="20"/>
                                <w:szCs w:val="20"/>
                                <w:bdr w:val="none" w:sz="0" w:space="0" w:color="auto" w:frame="1"/>
                                <w:shd w:val="clear" w:color="auto" w:fill="FFFFFF"/>
                              </w:rPr>
                              <w:t> and one side in common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6" style="position:absolute;margin-left:-28.5pt;margin-top:53.6pt;width:239.25pt;height:1in;z-index:25166131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spid="_x0000_s1031" fillcolor="white [3201]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" w14:anchorId="433531C3">
                <v:textbox>
                  <w:txbxContent>
                    <w:p w:rsidRPr="00D274B6" w:rsidR="00D274B6" w:rsidP="00D274B6" w:rsidRDefault="00D274B6" w14:paraId="62661B7E" w14:textId="1FC647BA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274B6">
                        <w:rPr>
                          <w:rFonts w:asciiTheme="minorHAnsi" w:hAnsiTheme="minorHAnsi" w:cstheme="minorHAnsi"/>
                          <w:sz w:val="20"/>
                          <w:szCs w:val="20"/>
                          <w:shd w:val="clear" w:color="auto" w:fill="FFFFFF"/>
                        </w:rPr>
                        <w:t>next to or adjoining something else.</w:t>
                      </w:r>
                    </w:p>
                    <w:p w:rsidRPr="00D274B6" w:rsidR="00D274B6" w:rsidP="00D274B6" w:rsidRDefault="00D274B6" w14:paraId="14BA69E3" w14:textId="017D6FB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274B6">
                        <w:rPr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shd w:val="clear" w:color="auto" w:fill="FFFFFF"/>
                        </w:rPr>
                        <w:t>having a common </w:t>
                      </w:r>
                      <w:hyperlink w:history="1" r:id="rId13">
                        <w:r w:rsidRPr="00D274B6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pacing w:val="3"/>
                            <w:sz w:val="20"/>
                            <w:szCs w:val="20"/>
                            <w:u w:val="none"/>
                            <w:bdr w:val="none" w:color="auto" w:sz="0" w:space="0" w:frame="1"/>
                            <w:shd w:val="clear" w:color="auto" w:fill="FFFFFF"/>
                          </w:rPr>
                          <w:t>endpoint</w:t>
                        </w:r>
                      </w:hyperlink>
                      <w:r w:rsidRPr="00D274B6">
                        <w:rPr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shd w:val="clear" w:color="auto" w:fill="FFFFFF"/>
                        </w:rPr>
                        <w:t> or border</w:t>
                      </w:r>
                    </w:p>
                    <w:p w:rsidRPr="00D274B6" w:rsidR="00D274B6" w:rsidP="00D274B6" w:rsidRDefault="00D274B6" w14:paraId="54393AFB" w14:textId="7E280AD7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rPr>
                          <w:rFonts w:asciiTheme="minorHAnsi" w:hAnsiTheme="minorHAnsi" w:cstheme="minorHAnsi"/>
                          <w:sz w:val="20"/>
                          <w:szCs w:val="20"/>
                        </w:rPr>
                      </w:pPr>
                      <w:r w:rsidRPr="00D274B6">
                        <w:rPr>
                          <w:rStyle w:val="sl"/>
                          <w:rFonts w:asciiTheme="minorHAnsi" w:hAnsiTheme="minorHAnsi" w:cstheme="minorHAnsi"/>
                          <w:i/>
                          <w:iCs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 xml:space="preserve">adjacent </w:t>
                      </w:r>
                      <w:r w:rsidRPr="00D274B6">
                        <w:rPr>
                          <w:rStyle w:val="sl"/>
                          <w:rFonts w:asciiTheme="minorHAnsi" w:hAnsiTheme="minorHAnsi" w:cstheme="minorHAnsi"/>
                          <w:i/>
                          <w:iCs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angles</w:t>
                      </w:r>
                      <w:r w:rsidRPr="00D274B6">
                        <w:rPr>
                          <w:rStyle w:val="Strong"/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: </w:t>
                      </w:r>
                      <w:r w:rsidRPr="00D274B6">
                        <w:rPr>
                          <w:rStyle w:val="dttext"/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having the </w:t>
                      </w:r>
                      <w:hyperlink w:history="1" r:id="rId14">
                        <w:r w:rsidRPr="00D274B6">
                          <w:rPr>
                            <w:rStyle w:val="Hyperlink"/>
                            <w:rFonts w:asciiTheme="minorHAnsi" w:hAnsiTheme="minorHAnsi" w:cstheme="minorHAnsi"/>
                            <w:color w:val="auto"/>
                            <w:spacing w:val="3"/>
                            <w:sz w:val="20"/>
                            <w:szCs w:val="20"/>
                            <w:bdr w:val="none" w:color="auto" w:sz="0" w:space="0" w:frame="1"/>
                          </w:rPr>
                          <w:t>vertex</w:t>
                        </w:r>
                      </w:hyperlink>
                      <w:r w:rsidRPr="00D274B6">
                        <w:rPr>
                          <w:rStyle w:val="dttext"/>
                          <w:rFonts w:asciiTheme="minorHAnsi" w:hAnsiTheme="minorHAnsi" w:cstheme="minorHAnsi"/>
                          <w:spacing w:val="3"/>
                          <w:sz w:val="20"/>
                          <w:szCs w:val="20"/>
                          <w:bdr w:val="none" w:color="auto" w:sz="0" w:space="0" w:frame="1"/>
                          <w:shd w:val="clear" w:color="auto" w:fill="FFFFFF"/>
                        </w:rPr>
                        <w:t> and one side in common</w:t>
                      </w:r>
                    </w:p>
                  </w:txbxContent>
                </v:textbox>
              </v:shape>
            </w:pict>
          </mc:Fallback>
        </mc:AlternateContent>
      </w:r>
      <w:r w:rsidR="00BD32E2">
        <w:rPr>
          <w:b/>
          <w:bCs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E5FE36F" wp14:editId="64D494CF">
                <wp:simplePos x="0" y="0"/>
                <wp:positionH relativeFrom="column">
                  <wp:posOffset>2152650</wp:posOffset>
                </wp:positionH>
                <wp:positionV relativeFrom="paragraph">
                  <wp:posOffset>1795145</wp:posOffset>
                </wp:positionV>
                <wp:extent cx="1781175" cy="523875"/>
                <wp:effectExtent l="0" t="0" r="0" b="0"/>
                <wp:wrapNone/>
                <wp:docPr id="8" name="Text Box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781175" cy="52387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3556E19D" w14:textId="3D30428D" w:rsidR="00BD32E2" w:rsidRPr="00BD32E2" w:rsidRDefault="00BD32E2">
                            <w:pPr>
                              <w:rPr>
                                <w:sz w:val="52"/>
                                <w:szCs w:val="52"/>
                              </w:rPr>
                            </w:pPr>
                            <w:r w:rsidRPr="00BD32E2">
                              <w:rPr>
                                <w:sz w:val="52"/>
                                <w:szCs w:val="52"/>
                              </w:rPr>
                              <w:t>adjacent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14="http://schemas.microsoft.com/office/drawing/2010/main" xmlns:pic="http://schemas.openxmlformats.org/drawingml/2006/picture" xmlns:a="http://schemas.openxmlformats.org/drawingml/2006/main">
            <w:pict>
              <v:shape id="Text Box 8" style="position:absolute;margin-left:169.5pt;margin-top:141.35pt;width:140.25pt;height:41.2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spid="_x0000_s1032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" w14:anchorId="6E5FE36F">
                <v:textbox>
                  <w:txbxContent>
                    <w:p w:rsidRPr="00BD32E2" w:rsidR="00BD32E2" w:rsidRDefault="00BD32E2" w14:paraId="3556E19D" w14:textId="3D30428D">
                      <w:pPr>
                        <w:rPr>
                          <w:sz w:val="52"/>
                          <w:szCs w:val="52"/>
                        </w:rPr>
                      </w:pPr>
                      <w:r w:rsidRPr="00BD32E2">
                        <w:rPr>
                          <w:sz w:val="52"/>
                          <w:szCs w:val="52"/>
                        </w:rPr>
                        <w:t>adjacent</w:t>
                      </w:r>
                    </w:p>
                  </w:txbxContent>
                </v:textbox>
              </v:shape>
            </w:pict>
          </mc:Fallback>
        </mc:AlternateContent>
      </w:r>
      <w:r w:rsidR="00BD32E2" w:rsidRPr="00BD32E2">
        <w:rPr>
          <w:b/>
          <w:bCs/>
          <w:noProof/>
          <w:sz w:val="28"/>
          <w:szCs w:val="28"/>
        </w:rPr>
        <w:drawing>
          <wp:inline distT="0" distB="0" distL="0" distR="0" wp14:anchorId="43F3334D" wp14:editId="59C8FCA1">
            <wp:extent cx="5731510" cy="4308475"/>
            <wp:effectExtent l="0" t="0" r="2540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4308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D74784">
        <w:rPr>
          <w:b/>
          <w:bCs/>
          <w:u w:val="single"/>
        </w:rPr>
        <w:t xml:space="preserve">Today’s activities: </w:t>
      </w:r>
    </w:p>
    <w:p w14:paraId="3691A6C1" w14:textId="49A52AD7" w:rsidR="43C1C207" w:rsidRDefault="43C1C207" w:rsidP="2CCD689B">
      <w:pPr>
        <w:rPr>
          <w:b/>
          <w:bCs/>
        </w:rPr>
      </w:pPr>
      <w:r w:rsidRPr="2CCD689B">
        <w:rPr>
          <w:b/>
          <w:bCs/>
        </w:rPr>
        <w:t xml:space="preserve">Please can you start to collect </w:t>
      </w:r>
      <w:r w:rsidR="77316D9D" w:rsidRPr="2CCD689B">
        <w:rPr>
          <w:b/>
          <w:bCs/>
        </w:rPr>
        <w:t>t</w:t>
      </w:r>
      <w:r w:rsidRPr="2CCD689B">
        <w:rPr>
          <w:b/>
          <w:bCs/>
        </w:rPr>
        <w:t>o</w:t>
      </w:r>
      <w:r w:rsidR="0988D39D" w:rsidRPr="2CCD689B">
        <w:rPr>
          <w:b/>
          <w:bCs/>
        </w:rPr>
        <w:t>g</w:t>
      </w:r>
      <w:r w:rsidRPr="2CCD689B">
        <w:rPr>
          <w:b/>
          <w:bCs/>
        </w:rPr>
        <w:t xml:space="preserve">ether any </w:t>
      </w:r>
      <w:r w:rsidR="768C1361" w:rsidRPr="2CCD689B">
        <w:rPr>
          <w:b/>
          <w:bCs/>
        </w:rPr>
        <w:t>recycling</w:t>
      </w:r>
      <w:r w:rsidRPr="2CCD689B">
        <w:rPr>
          <w:b/>
          <w:bCs/>
        </w:rPr>
        <w:t xml:space="preserve"> that would be useful for making models. Early next week</w:t>
      </w:r>
      <w:r w:rsidR="5B510C85" w:rsidRPr="2CCD689B">
        <w:rPr>
          <w:b/>
          <w:bCs/>
        </w:rPr>
        <w:t>,</w:t>
      </w:r>
      <w:r w:rsidRPr="2CCD689B">
        <w:rPr>
          <w:b/>
          <w:bCs/>
        </w:rPr>
        <w:t xml:space="preserve"> we are going to look into </w:t>
      </w:r>
      <w:r w:rsidR="474AFE19" w:rsidRPr="2CCD689B">
        <w:rPr>
          <w:b/>
          <w:bCs/>
        </w:rPr>
        <w:t>setting some</w:t>
      </w:r>
      <w:r w:rsidRPr="2CCD689B">
        <w:rPr>
          <w:b/>
          <w:bCs/>
        </w:rPr>
        <w:t xml:space="preserve"> DT </w:t>
      </w:r>
      <w:proofErr w:type="gramStart"/>
      <w:r w:rsidR="1DC4025F" w:rsidRPr="2CCD689B">
        <w:rPr>
          <w:b/>
          <w:bCs/>
        </w:rPr>
        <w:t>work</w:t>
      </w:r>
      <w:proofErr w:type="gramEnd"/>
      <w:r w:rsidR="1DC4025F" w:rsidRPr="2CCD689B">
        <w:rPr>
          <w:b/>
          <w:bCs/>
        </w:rPr>
        <w:t xml:space="preserve"> </w:t>
      </w:r>
      <w:r w:rsidRPr="2CCD689B">
        <w:rPr>
          <w:b/>
          <w:bCs/>
        </w:rPr>
        <w:t xml:space="preserve">but you will need to start collecting plastic containers, cardboard, </w:t>
      </w:r>
      <w:r w:rsidR="42D52024" w:rsidRPr="2CCD689B">
        <w:rPr>
          <w:b/>
          <w:bCs/>
        </w:rPr>
        <w:t xml:space="preserve">paper etc... </w:t>
      </w:r>
      <w:r w:rsidR="16099E9F" w:rsidRPr="2CCD689B">
        <w:rPr>
          <w:b/>
          <w:bCs/>
        </w:rPr>
        <w:t>to help</w:t>
      </w:r>
      <w:r w:rsidR="42D52024" w:rsidRPr="2CCD689B">
        <w:rPr>
          <w:b/>
          <w:bCs/>
        </w:rPr>
        <w:t>!</w:t>
      </w:r>
    </w:p>
    <w:p w14:paraId="1FF1F745" w14:textId="1D58A828" w:rsidR="004D4642" w:rsidRDefault="0E67FF56">
      <w:r>
        <w:t xml:space="preserve">Remember to break up </w:t>
      </w:r>
      <w:r w:rsidR="7361B61D">
        <w:t>your</w:t>
      </w:r>
      <w:r>
        <w:t xml:space="preserve"> work with short breaks. </w:t>
      </w:r>
    </w:p>
    <w:p w14:paraId="64CF79F2" w14:textId="7DC9CAAB" w:rsidR="004D4642" w:rsidRDefault="0E67FF56" w:rsidP="6FDF2551">
      <w:r>
        <w:t xml:space="preserve">Why not try sketching the view from your window or getting out in the garden and recording the changes that are happening as we enter Spring. Remember </w:t>
      </w:r>
      <w:r w:rsidR="1FCC6049">
        <w:t xml:space="preserve">what Mrs Bryden said in assembly – what three </w:t>
      </w:r>
      <w:r w:rsidR="7599B859">
        <w:t>things have you noticed today</w:t>
      </w:r>
      <w:r w:rsidR="1FCC6049">
        <w:t xml:space="preserve"> </w:t>
      </w:r>
      <w:r w:rsidR="2BB2E011">
        <w:t>a</w:t>
      </w:r>
      <w:bookmarkStart w:id="0" w:name="_GoBack"/>
      <w:bookmarkEnd w:id="0"/>
      <w:r w:rsidR="2BB2E011">
        <w:t>bout</w:t>
      </w:r>
      <w:r w:rsidR="1FCC6049">
        <w:t xml:space="preserve"> the natural world around you?</w:t>
      </w:r>
    </w:p>
    <w:p w14:paraId="1D17744C" w14:textId="21FABBD3" w:rsidR="004D4642" w:rsidRDefault="1FCC6049" w:rsidP="6FDF2551">
      <w:r>
        <w:t xml:space="preserve">For me it is – </w:t>
      </w:r>
      <w:r w:rsidR="002D53C7">
        <w:t>the buds on the trees at the bottom of my garden; the sight of a yellow butterfly fluttering around while we played cricket and the smell of fresh cut grass wafting round the neighbourhood.</w:t>
      </w:r>
    </w:p>
    <w:p w14:paraId="49CFF340" w14:textId="141BB3D0" w:rsidR="29519D78" w:rsidRDefault="29519D78" w:rsidP="0373728C">
      <w:r>
        <w:t xml:space="preserve">Why not make a note of these things in your book and treat it like a </w:t>
      </w:r>
      <w:proofErr w:type="gramStart"/>
      <w:r>
        <w:t>journal.</w:t>
      </w:r>
      <w:proofErr w:type="gramEnd"/>
      <w:r>
        <w:t xml:space="preserve"> You could even use the diary section in your reading journal to make a note of </w:t>
      </w:r>
      <w:r w:rsidR="70DF22B3">
        <w:t>what you see.</w:t>
      </w:r>
    </w:p>
    <w:tbl>
      <w:tblPr>
        <w:tblW w:w="10490" w:type="dxa"/>
        <w:tblInd w:w="-572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485"/>
        <w:gridCol w:w="9005"/>
      </w:tblGrid>
      <w:tr w:rsidR="004D4642" w14:paraId="59100EF0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2DF6CB7" w14:textId="77777777" w:rsidR="004D4642" w:rsidRDefault="004D4642"/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A738E" w14:textId="67E821A5" w:rsidR="004D4642" w:rsidRDefault="0029272B">
            <w:pPr>
              <w:ind w:right="2063"/>
              <w:jc w:val="center"/>
            </w:pPr>
            <w:r>
              <w:rPr>
                <w:b/>
              </w:rPr>
              <w:t>Wednesday 25</w:t>
            </w:r>
            <w:r w:rsidR="00BD32E2">
              <w:rPr>
                <w:b/>
              </w:rPr>
              <w:t>th</w:t>
            </w:r>
            <w:r w:rsidR="00D74784">
              <w:rPr>
                <w:b/>
              </w:rPr>
              <w:t xml:space="preserve"> March</w:t>
            </w:r>
          </w:p>
        </w:tc>
      </w:tr>
      <w:tr w:rsidR="004D4642" w14:paraId="3E30C714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819ECD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 xml:space="preserve">Reading 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5A0FF20" w14:textId="77777777" w:rsidR="004D4642" w:rsidRDefault="00D74784">
            <w:r>
              <w:t xml:space="preserve">30 minutes of daily reading either of books sent home from school or books you have at home. </w:t>
            </w:r>
          </w:p>
          <w:p w14:paraId="3C685FD8" w14:textId="77777777" w:rsidR="004D4642" w:rsidRDefault="00D74784">
            <w:r>
              <w:t xml:space="preserve">Make sure you are still quizzing on </w:t>
            </w:r>
            <w:r>
              <w:rPr>
                <w:b/>
                <w:bCs/>
                <w:u w:val="single"/>
              </w:rPr>
              <w:t>any</w:t>
            </w:r>
            <w:r>
              <w:t xml:space="preserve"> book that you read at home. The AR website will be unrestricted so you can quiz from home. </w:t>
            </w:r>
          </w:p>
          <w:p w14:paraId="0B31A6A2" w14:textId="77777777" w:rsidR="004D4642" w:rsidRDefault="00D74784">
            <w:r>
              <w:t>AR website:</w:t>
            </w:r>
          </w:p>
          <w:p w14:paraId="0AD23B12" w14:textId="77777777" w:rsidR="004D4642" w:rsidRDefault="004F77F6">
            <w:hyperlink r:id="rId16" w:history="1">
              <w:r w:rsidR="00D74784">
                <w:rPr>
                  <w:rStyle w:val="Hyperlink"/>
                </w:rPr>
                <w:t>https://ukhosted45.renlearn.co.uk/3406764</w:t>
              </w:r>
            </w:hyperlink>
          </w:p>
        </w:tc>
      </w:tr>
      <w:tr w:rsidR="004D4642" w14:paraId="3D8D3834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52242D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Spellings</w:t>
            </w:r>
          </w:p>
          <w:p w14:paraId="1A42D15B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(Device required)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4A1F459" w14:textId="17C8D917" w:rsidR="4228527F" w:rsidRDefault="4228527F">
            <w:r>
              <w:t>Quick starter:</w:t>
            </w:r>
          </w:p>
          <w:p w14:paraId="4421CAFA" w14:textId="43876BF5" w:rsidR="4228527F" w:rsidRDefault="004F77F6" w:rsidP="0373728C">
            <w:hyperlink r:id="rId17">
              <w:r w:rsidR="4228527F" w:rsidRPr="0373728C">
                <w:rPr>
                  <w:rStyle w:val="Hyperlink"/>
                  <w:rFonts w:cs="Calibri"/>
                </w:rPr>
                <w:t>http://www.funenglishgames.com/grammargames/prefixsuffix.html</w:t>
              </w:r>
            </w:hyperlink>
          </w:p>
          <w:p w14:paraId="10663F0B" w14:textId="77777777" w:rsidR="004D4642" w:rsidRDefault="00D74784">
            <w:r>
              <w:t xml:space="preserve">Complete 10 tasks on Spelling Shed which has been set by your spelling teacher. </w:t>
            </w:r>
          </w:p>
        </w:tc>
      </w:tr>
      <w:tr w:rsidR="004D4642" w14:paraId="45FEE75B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DB1E6FF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Handwriting</w:t>
            </w:r>
          </w:p>
          <w:p w14:paraId="5CF7C91C" w14:textId="77777777" w:rsidR="004D4642" w:rsidRDefault="004D4642"/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8EB1668" w14:textId="77777777" w:rsidR="004D4642" w:rsidRDefault="00D74784">
            <w:r>
              <w:t xml:space="preserve">Spend 15-20 minutes on the handwriting sheets. </w:t>
            </w:r>
          </w:p>
          <w:p w14:paraId="5DC76873" w14:textId="01225115" w:rsidR="004D4642" w:rsidRDefault="00D74784">
            <w:r>
              <w:t xml:space="preserve">For today please complete </w:t>
            </w:r>
            <w:r w:rsidR="0029272B">
              <w:t>Proverbs</w:t>
            </w:r>
            <w:r w:rsidR="00BD32E2">
              <w:t xml:space="preserve"> (page </w:t>
            </w:r>
            <w:r w:rsidR="0029272B">
              <w:t>3</w:t>
            </w:r>
            <w:r w:rsidR="00BD32E2">
              <w:t>)</w:t>
            </w:r>
          </w:p>
        </w:tc>
      </w:tr>
      <w:tr w:rsidR="004D4642" w14:paraId="2166A0C2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EFE7742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Key words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31F9B7" w14:textId="6AA69FF2" w:rsidR="004D4642" w:rsidRDefault="00BD32E2">
            <w:r>
              <w:t xml:space="preserve">Get someone to test you on </w:t>
            </w:r>
            <w:r w:rsidR="00D74784">
              <w:t xml:space="preserve">the 10 key words from the Word List </w:t>
            </w:r>
            <w:r>
              <w:t>that you practised yesterday</w:t>
            </w:r>
            <w:r w:rsidR="00D74784">
              <w:t>.</w:t>
            </w:r>
            <w:r>
              <w:t xml:space="preserve"> Any that you get wrong correct and practise again!</w:t>
            </w:r>
            <w:r w:rsidR="0029272B">
              <w:t xml:space="preserve"> Drop in some of the trickier words/words you got wrong from the day before!</w:t>
            </w:r>
          </w:p>
          <w:p w14:paraId="163AE20D" w14:textId="77777777" w:rsidR="00BD32E2" w:rsidRDefault="00BD32E2">
            <w:r>
              <w:t>Today, practise the next 10 words:</w:t>
            </w:r>
          </w:p>
          <w:p w14:paraId="120D1259" w14:textId="747ABC1D" w:rsidR="00BD32E2" w:rsidRDefault="00BD32E2">
            <w:r>
              <w:t xml:space="preserve">             </w:t>
            </w:r>
            <w:r w:rsidR="0029272B">
              <w:t xml:space="preserve">group to often </w:t>
            </w:r>
            <w:r>
              <w:t xml:space="preserve">(KS2 Word List 1)    or    </w:t>
            </w:r>
            <w:r w:rsidR="00D1023E">
              <w:t>island</w:t>
            </w:r>
            <w:r>
              <w:t xml:space="preserve"> </w:t>
            </w:r>
            <w:proofErr w:type="gramStart"/>
            <w:r>
              <w:t xml:space="preserve">to </w:t>
            </w:r>
            <w:r w:rsidR="00D1023E">
              <w:t>particular</w:t>
            </w:r>
            <w:proofErr w:type="gramEnd"/>
            <w:r w:rsidR="00D1023E">
              <w:t xml:space="preserve"> </w:t>
            </w:r>
            <w:r>
              <w:t>(KS2 Word List 2)</w:t>
            </w:r>
          </w:p>
          <w:p w14:paraId="0F45BA0D" w14:textId="57E68175" w:rsidR="004D4642" w:rsidRDefault="00BD32E2">
            <w:r>
              <w:t>Try and practise in a different way to yesterday</w:t>
            </w:r>
            <w:r w:rsidR="00D1023E">
              <w:t>.</w:t>
            </w:r>
          </w:p>
          <w:p w14:paraId="00FF2CAA" w14:textId="106969F7" w:rsidR="004D4642" w:rsidRDefault="00D1023E">
            <w:r>
              <w:t>Why not write the words in a sentence? Can you come up with a crazy story including all the spelling words?</w:t>
            </w:r>
          </w:p>
          <w:p w14:paraId="7A74A5DD" w14:textId="0FB207CB" w:rsidR="00D1023E" w:rsidRDefault="00D1023E">
            <w:r>
              <w:t xml:space="preserve">The </w:t>
            </w:r>
            <w:r w:rsidRPr="00D1023E">
              <w:rPr>
                <w:b/>
                <w:bCs/>
              </w:rPr>
              <w:t xml:space="preserve">group </w:t>
            </w:r>
            <w:r>
              <w:t xml:space="preserve">had </w:t>
            </w:r>
            <w:r w:rsidRPr="00D1023E">
              <w:rPr>
                <w:b/>
                <w:bCs/>
              </w:rPr>
              <w:t>heard</w:t>
            </w:r>
            <w:r>
              <w:t xml:space="preserve"> the </w:t>
            </w:r>
            <w:r w:rsidRPr="00D1023E">
              <w:rPr>
                <w:b/>
                <w:bCs/>
              </w:rPr>
              <w:t>heart</w:t>
            </w:r>
            <w:r>
              <w:t xml:space="preserve"> beating in their </w:t>
            </w:r>
            <w:r w:rsidRPr="00D1023E">
              <w:rPr>
                <w:b/>
                <w:bCs/>
              </w:rPr>
              <w:t>history</w:t>
            </w:r>
            <w:r>
              <w:t xml:space="preserve"> lesson and…</w:t>
            </w:r>
          </w:p>
          <w:p w14:paraId="273C41AC" w14:textId="3712D071" w:rsidR="007A4127" w:rsidRDefault="00D1023E"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7FF1F4D3" wp14:editId="15FAD3DD">
                  <wp:simplePos x="0" y="0"/>
                  <wp:positionH relativeFrom="column">
                    <wp:posOffset>2416175</wp:posOffset>
                  </wp:positionH>
                  <wp:positionV relativeFrom="paragraph">
                    <wp:posOffset>161925</wp:posOffset>
                  </wp:positionV>
                  <wp:extent cx="2611120" cy="1049655"/>
                  <wp:effectExtent l="0" t="0" r="0" b="0"/>
                  <wp:wrapNone/>
                  <wp:docPr id="2" name="Picture 2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11120" cy="10496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anchor>
              </w:drawing>
            </w:r>
            <w:r w:rsidR="007A4127" w:rsidRPr="007A4127">
              <w:rPr>
                <w:noProof/>
              </w:rPr>
              <w:drawing>
                <wp:inline distT="0" distB="0" distL="0" distR="0" wp14:anchorId="6F5D1BEE" wp14:editId="10CB47C7">
                  <wp:extent cx="2200275" cy="2222689"/>
                  <wp:effectExtent l="0" t="0" r="0" b="6350"/>
                  <wp:docPr id="9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205202" cy="2227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  <w:r w:rsidR="007A4127">
              <w:rPr>
                <w:noProof/>
              </w:rPr>
              <w:drawing>
                <wp:inline distT="0" distB="0" distL="0" distR="0" wp14:anchorId="5FE0DED2" wp14:editId="5898E68A">
                  <wp:extent cx="1966051" cy="735086"/>
                  <wp:effectExtent l="0" t="0" r="0" b="7864"/>
                  <wp:docPr id="1" name="Picture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966051" cy="73508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5861221D" w14:textId="7475CD76" w:rsidR="004D4642" w:rsidRDefault="00D74784">
            <w:r>
              <w:rPr>
                <w:noProof/>
              </w:rPr>
              <w:lastRenderedPageBreak/>
              <w:drawing>
                <wp:inline distT="0" distB="0" distL="0" distR="0" wp14:anchorId="1DD8AADE" wp14:editId="1C1FCC1C">
                  <wp:extent cx="1686162" cy="562054"/>
                  <wp:effectExtent l="0" t="0" r="9288" b="9446"/>
                  <wp:docPr id="3" name="Picture 3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686162" cy="5620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0AE61043" wp14:editId="370A95C2">
                  <wp:extent cx="1143155" cy="1438479"/>
                  <wp:effectExtent l="0" t="0" r="0" b="9321"/>
                  <wp:docPr id="4" name="Picture 4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143155" cy="143847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noProof/>
              </w:rPr>
              <w:drawing>
                <wp:inline distT="0" distB="0" distL="0" distR="0" wp14:anchorId="2C200EE4" wp14:editId="64E80B61">
                  <wp:extent cx="1038374" cy="1524213"/>
                  <wp:effectExtent l="0" t="0" r="9376" b="0"/>
                  <wp:docPr id="5" name="Picture 5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2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038374" cy="152421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  <a:prstDash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t xml:space="preserve">  </w:t>
            </w:r>
          </w:p>
        </w:tc>
      </w:tr>
      <w:tr w:rsidR="004D4642" w14:paraId="7C684FB7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F8D5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lastRenderedPageBreak/>
              <w:t>Maths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B3F8EF" w14:textId="40DAD080" w:rsidR="007A4127" w:rsidRDefault="007A4127">
            <w:r>
              <w:t xml:space="preserve">Maths Challenge – answers </w:t>
            </w:r>
            <w:r w:rsidR="0DC5888C">
              <w:t>from yesterday and a new challenge</w:t>
            </w:r>
            <w:r>
              <w:t>:</w:t>
            </w:r>
          </w:p>
          <w:p w14:paraId="185C30CE" w14:textId="429F2076" w:rsidR="007A4127" w:rsidRDefault="469F14B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44808771" wp14:editId="13C2698A">
                  <wp:extent cx="3562847" cy="371527"/>
                  <wp:effectExtent l="0" t="0" r="0" b="9525"/>
                  <wp:docPr id="814539555" name="Picture 1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/>
                        </pic:nvPicPr>
                        <pic:blipFill>
                          <a:blip r:embed="rId2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62847" cy="37152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DAD1B5E" w14:textId="5EAB4D27" w:rsidR="00184A65" w:rsidRPr="00D1023E" w:rsidRDefault="00184A65">
            <w:pPr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</w:pP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 xml:space="preserve">Answer: It has each </w:t>
            </w:r>
            <w:r w:rsidR="00D1023E"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digit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, zero through nine, listed in alphabetical order.</w:t>
            </w:r>
          </w:p>
          <w:p w14:paraId="6CBBC455" w14:textId="051BF67A" w:rsidR="00D1023E" w:rsidRPr="00D1023E" w:rsidRDefault="00D1023E">
            <w:pPr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</w:pP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e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ight,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fi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ve,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fo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ur,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n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ine,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o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ne,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se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ven,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si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x,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th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ree,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tw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 xml:space="preserve">o, </w:t>
            </w:r>
            <w:r w:rsidRPr="00D1023E">
              <w:rPr>
                <w:rStyle w:val="Emphasis"/>
                <w:rFonts w:asciiTheme="minorHAnsi" w:hAnsiTheme="minorHAnsi" w:cstheme="minorHAnsi"/>
                <w:b/>
                <w:bCs/>
                <w:color w:val="444444"/>
                <w:sz w:val="23"/>
                <w:szCs w:val="23"/>
                <w:shd w:val="clear" w:color="auto" w:fill="FFFFFF"/>
              </w:rPr>
              <w:t>z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>ero</w:t>
            </w:r>
          </w:p>
          <w:p w14:paraId="1CCB5F0B" w14:textId="20BF5811" w:rsidR="00D1023E" w:rsidRPr="00D1023E" w:rsidRDefault="00D1023E">
            <w:pPr>
              <w:rPr>
                <w:rFonts w:asciiTheme="minorHAnsi" w:hAnsiTheme="minorHAnsi" w:cstheme="minorHAnsi"/>
                <w:bCs/>
              </w:rPr>
            </w:pPr>
            <w:r w:rsidRPr="00D1023E">
              <w:rPr>
                <w:rStyle w:val="Emphasis"/>
                <w:rFonts w:asciiTheme="minorHAnsi" w:hAnsiTheme="minorHAnsi" w:cstheme="minorHAnsi"/>
                <w:i w:val="0"/>
                <w:iCs w:val="0"/>
                <w:color w:val="444444"/>
                <w:sz w:val="23"/>
                <w:szCs w:val="23"/>
                <w:shd w:val="clear" w:color="auto" w:fill="FFFFFF"/>
              </w:rPr>
              <w:t>What else did you think? Let me know on the blog</w:t>
            </w:r>
            <w:r w:rsidRPr="00D1023E">
              <w:rPr>
                <w:rStyle w:val="Emphasis"/>
                <w:rFonts w:asciiTheme="minorHAnsi" w:hAnsiTheme="minorHAnsi" w:cstheme="minorHAnsi"/>
                <w:color w:val="444444"/>
                <w:sz w:val="23"/>
                <w:szCs w:val="23"/>
                <w:shd w:val="clear" w:color="auto" w:fill="FFFFFF"/>
              </w:rPr>
              <w:t>.</w:t>
            </w:r>
          </w:p>
          <w:p w14:paraId="12C6CBA6" w14:textId="42D93C65" w:rsidR="007A4127" w:rsidRDefault="469F14B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754077E2" wp14:editId="70013239">
                  <wp:extent cx="2514600" cy="2155372"/>
                  <wp:effectExtent l="0" t="0" r="0" b="0"/>
                  <wp:docPr id="123857643" name="Picture 1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/>
                        </pic:nvPicPr>
                        <pic:blipFill>
                          <a:blip r:embed="rId2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14600" cy="2155372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22EECC94" w14:textId="1757291C" w:rsidR="00184A65" w:rsidRDefault="00184A65">
            <w:pPr>
              <w:rPr>
                <w:bCs/>
              </w:rPr>
            </w:pPr>
            <w:r>
              <w:rPr>
                <w:bCs/>
              </w:rPr>
              <w:t>? = 25 (If you have assumed the pie chart is still worth 5 as all section are worth 1)</w:t>
            </w:r>
          </w:p>
          <w:p w14:paraId="0C4AD2E2" w14:textId="00B9E8A4" w:rsidR="007A4127" w:rsidRDefault="00184A65">
            <w:pPr>
              <w:rPr>
                <w:bCs/>
              </w:rPr>
            </w:pPr>
            <w:r>
              <w:rPr>
                <w:bCs/>
              </w:rPr>
              <w:t xml:space="preserve">If you may have a </w:t>
            </w:r>
            <w:r w:rsidR="00D1023E">
              <w:rPr>
                <w:bCs/>
              </w:rPr>
              <w:t>different</w:t>
            </w:r>
            <w:r>
              <w:rPr>
                <w:bCs/>
              </w:rPr>
              <w:t xml:space="preserve"> answer, explain to me on the blog!</w:t>
            </w:r>
          </w:p>
          <w:p w14:paraId="771E823D" w14:textId="41E15C0D" w:rsidR="00955588" w:rsidRDefault="00955588">
            <w:pPr>
              <w:rPr>
                <w:b/>
              </w:rPr>
            </w:pPr>
            <w:r w:rsidRPr="00955588">
              <w:rPr>
                <w:b/>
              </w:rPr>
              <w:t>Today’s challenge:</w:t>
            </w:r>
          </w:p>
          <w:p w14:paraId="7D952D78" w14:textId="5D7B0E44" w:rsidR="00955588" w:rsidRPr="00955588" w:rsidRDefault="00955588">
            <w:pPr>
              <w:rPr>
                <w:b/>
              </w:rPr>
            </w:pPr>
            <w:r>
              <w:rPr>
                <w:b/>
              </w:rPr>
              <w:t>1.</w:t>
            </w:r>
          </w:p>
          <w:p w14:paraId="6D6E79A1" w14:textId="54DF3825" w:rsidR="00955588" w:rsidRDefault="6AC7A2A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5262E5A5" wp14:editId="3473C133">
                  <wp:extent cx="5667374" cy="803910"/>
                  <wp:effectExtent l="0" t="0" r="9525" b="0"/>
                  <wp:docPr id="1966162366" name="Picture 1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9"/>
                          <pic:cNvPicPr/>
                        </pic:nvPicPr>
                        <pic:blipFill>
                          <a:blip r:embed="rId2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8039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279BD6F" w14:textId="5ECD9679" w:rsidR="00955588" w:rsidRDefault="00955588">
            <w:pPr>
              <w:rPr>
                <w:bCs/>
              </w:rPr>
            </w:pPr>
            <w:r>
              <w:rPr>
                <w:bCs/>
              </w:rPr>
              <w:t>2.</w:t>
            </w:r>
          </w:p>
          <w:p w14:paraId="5B1D004B" w14:textId="10128497" w:rsidR="00955588" w:rsidRDefault="6AC7A2A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35420863" wp14:editId="19575293">
                  <wp:extent cx="3648584" cy="885949"/>
                  <wp:effectExtent l="0" t="0" r="0" b="9525"/>
                  <wp:docPr id="1259134772" name="Picture 20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0"/>
                          <pic:cNvPicPr/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584" cy="88594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1754629" w14:textId="533EC369" w:rsidR="00955588" w:rsidRDefault="00955588">
            <w:pPr>
              <w:rPr>
                <w:bCs/>
              </w:rPr>
            </w:pPr>
            <w:r>
              <w:rPr>
                <w:bCs/>
              </w:rPr>
              <w:lastRenderedPageBreak/>
              <w:t>3.</w:t>
            </w:r>
          </w:p>
          <w:p w14:paraId="3009D154" w14:textId="667E2B76" w:rsidR="00955588" w:rsidRDefault="6AC7A2AA">
            <w:pPr>
              <w:rPr>
                <w:bCs/>
              </w:rPr>
            </w:pPr>
            <w:r>
              <w:rPr>
                <w:noProof/>
              </w:rPr>
              <w:drawing>
                <wp:inline distT="0" distB="0" distL="0" distR="0" wp14:anchorId="11564681" wp14:editId="6453FDD2">
                  <wp:extent cx="5667374" cy="556895"/>
                  <wp:effectExtent l="0" t="0" r="9525" b="0"/>
                  <wp:docPr id="952277797" name="Picture 2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/>
                        </pic:nvPicPr>
                        <pic:blipFill>
                          <a:blip r:embed="rId2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55689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0D23F2BA" w14:textId="3C61BADF" w:rsidR="004D4642" w:rsidRDefault="00D74784">
            <w:r>
              <w:rPr>
                <w:bCs/>
              </w:rPr>
              <w:t>To log in to Espresso (</w:t>
            </w:r>
            <w:hyperlink r:id="rId29" w:history="1">
              <w:r>
                <w:rPr>
                  <w:rStyle w:val="Hyperlink"/>
                  <w:bCs/>
                </w:rPr>
                <w:t>www.discoveryeducation.co.uk</w:t>
              </w:r>
            </w:hyperlink>
            <w:r>
              <w:rPr>
                <w:bCs/>
              </w:rPr>
              <w:t xml:space="preserve"> ), these are our schools credentials:</w:t>
            </w:r>
          </w:p>
          <w:p w14:paraId="37237A0D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Username: student43028</w:t>
            </w:r>
          </w:p>
          <w:p w14:paraId="670E0C34" w14:textId="77777777" w:rsidR="004D4642" w:rsidRDefault="00D74784">
            <w:pPr>
              <w:rPr>
                <w:bCs/>
              </w:rPr>
            </w:pPr>
            <w:r>
              <w:rPr>
                <w:bCs/>
              </w:rPr>
              <w:t>Password: school1</w:t>
            </w:r>
          </w:p>
          <w:p w14:paraId="20F70BAC" w14:textId="77777777" w:rsidR="004D4642" w:rsidRDefault="00D74784">
            <w:pPr>
              <w:rPr>
                <w:b/>
                <w:bCs/>
                <w:u w:val="single"/>
              </w:rPr>
            </w:pPr>
            <w:r>
              <w:rPr>
                <w:b/>
                <w:bCs/>
                <w:u w:val="single"/>
              </w:rPr>
              <w:t>Today’s Maths:</w:t>
            </w:r>
          </w:p>
          <w:p w14:paraId="0F2E69A4" w14:textId="1A51E3B1" w:rsidR="007A4127" w:rsidRDefault="007A4127">
            <w:r>
              <w:t xml:space="preserve">Without your notes from yesterday, try this quiz on </w:t>
            </w:r>
            <w:r w:rsidR="00D1023E">
              <w:t>triangles</w:t>
            </w:r>
            <w:r>
              <w:t>:</w:t>
            </w:r>
          </w:p>
          <w:p w14:paraId="37FE70DC" w14:textId="57B5EE77" w:rsidR="00D1023E" w:rsidRDefault="004F77F6">
            <w:hyperlink r:id="rId30" w:history="1">
              <w:r w:rsidR="00D1023E" w:rsidRPr="007A016C">
                <w:rPr>
                  <w:rStyle w:val="Hyperlink"/>
                </w:rPr>
                <w:t>https://central.espresso.co.uk/espresso/primary_uk/subject/module/activity/item534672/grade2/module326755/index.html</w:t>
              </w:r>
            </w:hyperlink>
          </w:p>
          <w:p w14:paraId="408784B9" w14:textId="3FEA9738" w:rsidR="004D4642" w:rsidRDefault="007A4127">
            <w:r>
              <w:t xml:space="preserve">Was there anything missing from your work from yesterday? Add it to your fact files </w:t>
            </w:r>
            <w:r w:rsidR="73168F22">
              <w:t>that you created</w:t>
            </w:r>
            <w:r>
              <w:t xml:space="preserve">. </w:t>
            </w:r>
          </w:p>
          <w:p w14:paraId="656BA74C" w14:textId="69BFB30C" w:rsidR="00955588" w:rsidRDefault="378E233C">
            <w:r>
              <w:t>Now, h</w:t>
            </w:r>
            <w:r w:rsidR="00955588">
              <w:t>ave a go at creating your own Venn diagrams. Using the following link can you create 3 different diagrams that have shapes in each section? Can you place shapes outside of the entire thing?</w:t>
            </w:r>
            <w:r w:rsidR="44912A22">
              <w:t xml:space="preserve"> (If Espresso isn’t working, draw in your books).</w:t>
            </w:r>
          </w:p>
          <w:p w14:paraId="18AE6359" w14:textId="18DEB605" w:rsidR="00955588" w:rsidRDefault="004F77F6">
            <w:hyperlink r:id="rId31" w:history="1">
              <w:r w:rsidR="00955588" w:rsidRPr="007A016C">
                <w:rPr>
                  <w:rStyle w:val="Hyperlink"/>
                </w:rPr>
                <w:t>https://central.espresso.co.uk/espresso/primary_uk/subject/module/activity/item556215/grade2/module326755/index.html</w:t>
              </w:r>
            </w:hyperlink>
          </w:p>
          <w:p w14:paraId="5F7FE8D7" w14:textId="61A2481B" w:rsidR="00955588" w:rsidRDefault="00955588"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4624" behindDoc="0" locked="0" layoutInCell="1" allowOverlap="1" wp14:anchorId="29B5209B" wp14:editId="69E39F03">
                      <wp:simplePos x="0" y="0"/>
                      <wp:positionH relativeFrom="column">
                        <wp:posOffset>358775</wp:posOffset>
                      </wp:positionH>
                      <wp:positionV relativeFrom="paragraph">
                        <wp:posOffset>321945</wp:posOffset>
                      </wp:positionV>
                      <wp:extent cx="295275" cy="381000"/>
                      <wp:effectExtent l="38100" t="0" r="28575" b="57150"/>
                      <wp:wrapNone/>
                      <wp:docPr id="26" name="Straight Arrow Connector 2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295275" cy="381000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type id="_x0000_t32" coordsize="21600,21600" o:oned="t" filled="f" o:spt="32" path="m,l21600,21600e" w14:anchorId="5804EFFF">
                      <v:path fillok="f" arrowok="t" o:connecttype="none"/>
                      <o:lock v:ext="edit" shapetype="t"/>
                    </v:shapetype>
                    <v:shape id="Straight Arrow Connector 26" style="position:absolute;margin-left:28.25pt;margin-top:25.35pt;width:23.25pt;height:30pt;flip:x;z-index:25167462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">
                      <v:stroke joinstyle="miter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3600" behindDoc="0" locked="0" layoutInCell="1" allowOverlap="1" wp14:anchorId="268430F3" wp14:editId="513368BD">
                      <wp:simplePos x="0" y="0"/>
                      <wp:positionH relativeFrom="column">
                        <wp:posOffset>2635249</wp:posOffset>
                      </wp:positionH>
                      <wp:positionV relativeFrom="paragraph">
                        <wp:posOffset>226695</wp:posOffset>
                      </wp:positionV>
                      <wp:extent cx="1228725" cy="619125"/>
                      <wp:effectExtent l="0" t="0" r="66675" b="47625"/>
                      <wp:wrapNone/>
                      <wp:docPr id="25" name="Straight Arrow Connector 2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228725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25" style="position:absolute;margin-left:207.5pt;margin-top:17.85pt;width:96.75pt;height:48.75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" w14:anchorId="1A31576F">
                      <v:stroke joinstyle="miter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2576" behindDoc="0" locked="0" layoutInCell="1" allowOverlap="1" wp14:anchorId="0529C14A" wp14:editId="023FF068">
                      <wp:simplePos x="0" y="0"/>
                      <wp:positionH relativeFrom="column">
                        <wp:posOffset>2359025</wp:posOffset>
                      </wp:positionH>
                      <wp:positionV relativeFrom="paragraph">
                        <wp:posOffset>321944</wp:posOffset>
                      </wp:positionV>
                      <wp:extent cx="514350" cy="1438275"/>
                      <wp:effectExtent l="0" t="0" r="76200" b="47625"/>
                      <wp:wrapNone/>
                      <wp:docPr id="24" name="Straight Arrow Connector 2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514350" cy="143827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24" style="position:absolute;margin-left:185.75pt;margin-top:25.35pt;width:40.5pt;height:113.25pt;z-index:25167257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" w14:anchorId="05EC4FD5">
                      <v:stroke joinstyle="miter" endarrow="block"/>
                    </v:shape>
                  </w:pict>
                </mc:Fallback>
              </mc:AlternateContent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71552" behindDoc="0" locked="0" layoutInCell="1" allowOverlap="1" wp14:anchorId="375B202B" wp14:editId="6B318409">
                      <wp:simplePos x="0" y="0"/>
                      <wp:positionH relativeFrom="column">
                        <wp:posOffset>1701800</wp:posOffset>
                      </wp:positionH>
                      <wp:positionV relativeFrom="paragraph">
                        <wp:posOffset>226695</wp:posOffset>
                      </wp:positionV>
                      <wp:extent cx="95250" cy="619125"/>
                      <wp:effectExtent l="57150" t="0" r="19050" b="47625"/>
                      <wp:wrapNone/>
                      <wp:docPr id="23" name="Straight Arrow Connector 2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 flipH="1">
                                <a:off x="0" y="0"/>
                                <a:ext cx="95250" cy="619125"/>
                              </a:xfrm>
                              <a:prstGeom prst="straightConnector1">
                                <a:avLst/>
                              </a:prstGeom>
                              <a:ln>
                                <a:tailEnd type="triangle"/>
                              </a:ln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 xmlns:a14="http://schemas.microsoft.com/office/drawing/2010/main" xmlns:pic="http://schemas.openxmlformats.org/drawingml/2006/picture" xmlns:a="http://schemas.openxmlformats.org/drawingml/2006/main">
                  <w:pict>
                    <v:shape id="Straight Arrow Connector 23" style="position:absolute;margin-left:134pt;margin-top:17.85pt;width:7.5pt;height:48.75pt;flip:x;z-index:25167155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spid="_x0000_s1026" strokecolor="#4472c4 [3204]" strokeweight=".5pt" type="#_x0000_t3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" w14:anchorId="2560D241">
                      <v:stroke joinstyle="miter" endarrow="block"/>
                    </v:shape>
                  </w:pict>
                </mc:Fallback>
              </mc:AlternateContent>
            </w:r>
            <w:r>
              <w:t>Use the words to ensure you label each section.</w:t>
            </w:r>
          </w:p>
          <w:p w14:paraId="2BDBF1BF" w14:textId="22B4DAE4" w:rsidR="00955588" w:rsidRDefault="6AC7A2AA">
            <w:r>
              <w:rPr>
                <w:noProof/>
              </w:rPr>
              <w:drawing>
                <wp:inline distT="0" distB="0" distL="0" distR="0" wp14:anchorId="0F3E1FE4" wp14:editId="34792450">
                  <wp:extent cx="5667374" cy="3192145"/>
                  <wp:effectExtent l="0" t="0" r="9525" b="8255"/>
                  <wp:docPr id="75516052" name="Picture 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2"/>
                          <pic:cNvPicPr/>
                        </pic:nvPicPr>
                        <pic:blipFill>
                          <a:blip r:embed="rId3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5667374" cy="319214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66DD9084" w14:textId="609AC09B" w:rsidR="004D4642" w:rsidRDefault="00D74784">
            <w:r>
              <w:t xml:space="preserve">Dictionary: </w:t>
            </w:r>
            <w:hyperlink r:id="rId33" w:history="1">
              <w:r>
                <w:rPr>
                  <w:rStyle w:val="Hyperlink"/>
                </w:rPr>
                <w:t>http://www.amathsdictionaryforkids.com/dictionary.html</w:t>
              </w:r>
            </w:hyperlink>
          </w:p>
          <w:p w14:paraId="5CFE1083" w14:textId="77777777" w:rsidR="004D4642" w:rsidRDefault="00D74784">
            <w:r>
              <w:lastRenderedPageBreak/>
              <w:t xml:space="preserve">Fact file: </w:t>
            </w:r>
            <w:hyperlink r:id="rId34" w:history="1">
              <w:r>
                <w:rPr>
                  <w:rStyle w:val="Hyperlink"/>
                </w:rPr>
                <w:t>https://central.espresso.co.uk/espresso/primary_uk/subject/module/factfile/item370742/grade2/module326755/index.html</w:t>
              </w:r>
            </w:hyperlink>
          </w:p>
          <w:p w14:paraId="19CC5566" w14:textId="77777777" w:rsidR="004D4642" w:rsidRDefault="00D74784">
            <w:r>
              <w:t>Recap/revision:</w:t>
            </w:r>
          </w:p>
          <w:p w14:paraId="4EF4DB6F" w14:textId="77777777" w:rsidR="004D4642" w:rsidRDefault="00D74784">
            <w:r>
              <w:t>You will need to know the following vocabulary, some of which we had as our spelling words for the last 2 weeks!</w:t>
            </w:r>
          </w:p>
          <w:p w14:paraId="2292FFB4" w14:textId="77777777" w:rsidR="004D4642" w:rsidRDefault="00D74784">
            <w:r>
              <w:t>Polygon, perpendicular, parallel, horizontal, vertical, diagonal, vertex, regular, irregular, symmetrical.</w:t>
            </w:r>
          </w:p>
        </w:tc>
      </w:tr>
      <w:tr w:rsidR="004D4642" w14:paraId="3AAC67CA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C70994" w14:textId="4232DB9B" w:rsidR="004D4642" w:rsidRPr="00E4648A" w:rsidRDefault="00E4648A">
            <w:pPr>
              <w:rPr>
                <w:b/>
                <w:bCs/>
              </w:rPr>
            </w:pPr>
            <w:r w:rsidRPr="00E4648A">
              <w:rPr>
                <w:b/>
                <w:bCs/>
              </w:rPr>
              <w:lastRenderedPageBreak/>
              <w:t>Maths Fluency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C75466" w14:textId="77777777" w:rsidR="004D4642" w:rsidRDefault="00D74784">
            <w:r>
              <w:t>Please spend a minimum of 30 minutes a day on one at least one of the Maths platforms:</w:t>
            </w:r>
            <w:r w:rsidRPr="0373728C">
              <w:rPr>
                <w:b/>
                <w:bCs/>
                <w:sz w:val="20"/>
                <w:szCs w:val="20"/>
              </w:rPr>
              <w:t xml:space="preserve"> </w:t>
            </w:r>
          </w:p>
          <w:p w14:paraId="518CF5CB" w14:textId="6B264492" w:rsidR="70A32F62" w:rsidRDefault="70A32F62" w:rsidP="0373728C">
            <w:pPr>
              <w:rPr>
                <w:sz w:val="20"/>
                <w:szCs w:val="20"/>
              </w:rPr>
            </w:pPr>
            <w:r w:rsidRPr="0373728C">
              <w:rPr>
                <w:sz w:val="20"/>
                <w:szCs w:val="20"/>
              </w:rPr>
              <w:t xml:space="preserve">Why not challenge your teacher on TT </w:t>
            </w:r>
            <w:proofErr w:type="spellStart"/>
            <w:r w:rsidRPr="0373728C">
              <w:rPr>
                <w:sz w:val="20"/>
                <w:szCs w:val="20"/>
              </w:rPr>
              <w:t>Rockstars</w:t>
            </w:r>
            <w:proofErr w:type="spellEnd"/>
            <w:r w:rsidRPr="0373728C">
              <w:rPr>
                <w:sz w:val="20"/>
                <w:szCs w:val="20"/>
              </w:rPr>
              <w:t xml:space="preserve"> as we are currently winning!</w:t>
            </w:r>
          </w:p>
          <w:p w14:paraId="77FD9A87" w14:textId="7499D0A0" w:rsidR="004D4642" w:rsidRDefault="00D74784" w:rsidP="2CCD689B">
            <w:pPr>
              <w:rPr>
                <w:sz w:val="20"/>
                <w:szCs w:val="20"/>
              </w:rPr>
            </w:pPr>
            <w:r w:rsidRPr="2CCD689B">
              <w:rPr>
                <w:sz w:val="20"/>
                <w:szCs w:val="20"/>
              </w:rPr>
              <w:t>TT Rock Star</w:t>
            </w:r>
            <w:r w:rsidR="417FF937" w:rsidRPr="2CCD689B">
              <w:rPr>
                <w:sz w:val="20"/>
                <w:szCs w:val="20"/>
              </w:rPr>
              <w:t xml:space="preserve">s or </w:t>
            </w:r>
            <w:r w:rsidRPr="2CCD689B">
              <w:rPr>
                <w:sz w:val="20"/>
                <w:szCs w:val="20"/>
              </w:rPr>
              <w:t>Maths Whizz</w:t>
            </w:r>
          </w:p>
          <w:p w14:paraId="571E2633" w14:textId="77777777" w:rsidR="004D4642" w:rsidRDefault="00D74784">
            <w:r>
              <w:rPr>
                <w:b/>
                <w:sz w:val="20"/>
                <w:szCs w:val="20"/>
              </w:rPr>
              <w:t>(Device required)</w:t>
            </w:r>
          </w:p>
        </w:tc>
      </w:tr>
      <w:tr w:rsidR="004D4642" w14:paraId="5E6C797E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316947E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Writing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05A24" w14:textId="1C31D330" w:rsidR="6CF3FBAA" w:rsidRDefault="6CF3FBAA" w:rsidP="0373728C">
            <w:pPr>
              <w:rPr>
                <w:rFonts w:cs="Calibri"/>
              </w:rPr>
            </w:pPr>
            <w:r w:rsidRPr="0373728C">
              <w:rPr>
                <w:rFonts w:cs="Calibri"/>
              </w:rPr>
              <w:t>Try the Grammar: Word Types game at this link:</w:t>
            </w:r>
          </w:p>
          <w:p w14:paraId="285882F9" w14:textId="14AF77F6" w:rsidR="6CF3FBAA" w:rsidRDefault="004F77F6" w:rsidP="0373728C">
            <w:hyperlink r:id="rId35">
              <w:r w:rsidR="6CF3FBAA" w:rsidRPr="0373728C">
                <w:rPr>
                  <w:rStyle w:val="Hyperlink"/>
                  <w:rFonts w:cs="Calibri"/>
                </w:rPr>
                <w:t>http://www.crickweb.co.uk/ks2literacy.html</w:t>
              </w:r>
            </w:hyperlink>
          </w:p>
          <w:p w14:paraId="144B4CAA" w14:textId="35D5F27A" w:rsidR="004D4642" w:rsidRDefault="172B6F16">
            <w:r>
              <w:t>Main task b</w:t>
            </w:r>
            <w:r w:rsidR="00D74784">
              <w:t>ased on: Letters from the Lighthouse</w:t>
            </w:r>
          </w:p>
          <w:p w14:paraId="36F29F51" w14:textId="45363782" w:rsidR="004D4642" w:rsidRDefault="2D41DD38" w:rsidP="49CAB109">
            <w:r>
              <w:t>If you were not at school and missed reading the ending of our book, then could you explain</w:t>
            </w:r>
            <w:r w:rsidR="23FBFAB4">
              <w:t>, in a short paragraph,</w:t>
            </w:r>
            <w:r>
              <w:t xml:space="preserve"> what loose ends you think will be tied up in the last few chapters. </w:t>
            </w:r>
            <w:r w:rsidR="1367DC1D">
              <w:t xml:space="preserve">Who will we see again? What will happen to the key characters? </w:t>
            </w:r>
            <w:r w:rsidR="7645F85B">
              <w:t>What would you like to happen? If there was another book where should that take us?</w:t>
            </w:r>
          </w:p>
          <w:p w14:paraId="27C8D3A7" w14:textId="0051A49A" w:rsidR="004D4642" w:rsidRDefault="379DA788" w:rsidP="49CAB109">
            <w:r>
              <w:t>If you were present and read the end of the book, then using yesterday’s video link to help, write</w:t>
            </w:r>
            <w:r w:rsidR="7BE2C37F">
              <w:t xml:space="preserve"> a</w:t>
            </w:r>
            <w:r w:rsidR="1066E76E">
              <w:t>n emotive</w:t>
            </w:r>
            <w:r w:rsidR="7BE2C37F">
              <w:t xml:space="preserve"> speech</w:t>
            </w:r>
            <w:r>
              <w:t xml:space="preserve"> from Esther</w:t>
            </w:r>
            <w:r w:rsidR="7BBC5E86">
              <w:t>’</w:t>
            </w:r>
            <w:r>
              <w:t xml:space="preserve">s perspective </w:t>
            </w:r>
            <w:r w:rsidR="2DC9161B">
              <w:t>(when she was standing on front of the class) about</w:t>
            </w:r>
            <w:r>
              <w:t xml:space="preserve"> </w:t>
            </w:r>
            <w:r w:rsidR="5A232553">
              <w:t>her experience of prejudice.</w:t>
            </w:r>
          </w:p>
        </w:tc>
      </w:tr>
      <w:tr w:rsidR="004D4642" w14:paraId="675883A4" w14:textId="77777777" w:rsidTr="2CCD689B">
        <w:tc>
          <w:tcPr>
            <w:tcW w:w="148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27DD016" w14:textId="77777777" w:rsidR="004D4642" w:rsidRDefault="00D74784">
            <w:pPr>
              <w:rPr>
                <w:b/>
              </w:rPr>
            </w:pPr>
            <w:r>
              <w:rPr>
                <w:b/>
              </w:rPr>
              <w:t>Further Resources</w:t>
            </w:r>
          </w:p>
        </w:tc>
        <w:tc>
          <w:tcPr>
            <w:tcW w:w="9005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FA49264" w14:textId="77777777" w:rsidR="004D4642" w:rsidRDefault="00D74784">
            <w:r>
              <w:t>The following websites are offering either free resources and/or free membership for the duration of any school closures so have a look:</w:t>
            </w:r>
          </w:p>
          <w:p w14:paraId="5790DB39" w14:textId="77777777" w:rsidR="004D4642" w:rsidRDefault="004F77F6">
            <w:hyperlink r:id="rId36" w:history="1">
              <w:r w:rsidR="00D74784">
                <w:rPr>
                  <w:rStyle w:val="Hyperlink"/>
                </w:rPr>
                <w:t>https://www.twinkl.co.uk/search?term=school+closure</w:t>
              </w:r>
            </w:hyperlink>
            <w:r w:rsidR="00D74784">
              <w:t xml:space="preserve"> (home learning packs)</w:t>
            </w:r>
          </w:p>
          <w:p w14:paraId="6B3702D4" w14:textId="77777777" w:rsidR="004D4642" w:rsidRDefault="004F77F6">
            <w:hyperlink r:id="rId37" w:history="1">
              <w:r w:rsidR="00D74784">
                <w:rPr>
                  <w:rStyle w:val="Hyperlink"/>
                </w:rPr>
                <w:t>www.whiterosemaths.com</w:t>
              </w:r>
            </w:hyperlink>
            <w:r w:rsidR="00D74784">
              <w:t xml:space="preserve"> (free resources and video content)</w:t>
            </w:r>
          </w:p>
          <w:p w14:paraId="38747926" w14:textId="77777777" w:rsidR="004D4642" w:rsidRDefault="00D74784">
            <w:r>
              <w:t>Espresso (</w:t>
            </w:r>
            <w:hyperlink r:id="rId38" w:history="1">
              <w:r>
                <w:rPr>
                  <w:rStyle w:val="Hyperlink"/>
                </w:rPr>
                <w:t>www.discoveryeducation.co.uk</w:t>
              </w:r>
            </w:hyperlink>
            <w:r>
              <w:t xml:space="preserve"> )- selection of learning resources and videos, including books with comprehension activities. </w:t>
            </w:r>
          </w:p>
        </w:tc>
      </w:tr>
    </w:tbl>
    <w:p w14:paraId="49BF0671" w14:textId="77777777" w:rsidR="004D4642" w:rsidRDefault="004D4642"/>
    <w:p w14:paraId="4066EB0D" w14:textId="77777777" w:rsidR="004D4642" w:rsidRDefault="004D4642">
      <w:pPr>
        <w:rPr>
          <w:b/>
        </w:rPr>
      </w:pPr>
    </w:p>
    <w:sectPr w:rsidR="004D4642">
      <w:headerReference w:type="default" r:id="rId39"/>
      <w:pgSz w:w="11906" w:h="16838"/>
      <w:pgMar w:top="1440" w:right="1440" w:bottom="284" w:left="144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2CA9CE6B" w14:textId="77777777" w:rsidR="000B5323" w:rsidRDefault="000B5323">
      <w:pPr>
        <w:spacing w:after="0" w:line="240" w:lineRule="auto"/>
      </w:pPr>
      <w:r>
        <w:separator/>
      </w:r>
    </w:p>
  </w:endnote>
  <w:endnote w:type="continuationSeparator" w:id="0">
    <w:p w14:paraId="5D3F1F70" w14:textId="77777777" w:rsidR="000B5323" w:rsidRDefault="000B532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1AC6F94" w14:textId="77777777" w:rsidR="000B5323" w:rsidRDefault="000B5323">
      <w:pPr>
        <w:spacing w:after="0" w:line="240" w:lineRule="auto"/>
      </w:pPr>
      <w:r>
        <w:rPr>
          <w:color w:val="000000"/>
        </w:rPr>
        <w:separator/>
      </w:r>
    </w:p>
  </w:footnote>
  <w:footnote w:type="continuationSeparator" w:id="0">
    <w:p w14:paraId="158EE868" w14:textId="77777777" w:rsidR="000B5323" w:rsidRDefault="000B532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4F1E9F" w14:textId="35AF8740" w:rsidR="005D7B78" w:rsidRDefault="0029272B">
    <w:pPr>
      <w:pStyle w:val="Header"/>
      <w:jc w:val="right"/>
    </w:pPr>
    <w:r>
      <w:rPr>
        <w:b/>
        <w:u w:val="single"/>
      </w:rPr>
      <w:t>Wednesday 25</w:t>
    </w:r>
    <w:r w:rsidR="00BD32E2">
      <w:rPr>
        <w:b/>
        <w:u w:val="single"/>
      </w:rPr>
      <w:t>th</w:t>
    </w:r>
    <w:r w:rsidR="00D74784">
      <w:rPr>
        <w:b/>
        <w:u w:val="single"/>
      </w:rPr>
      <w:t xml:space="preserve"> March</w:t>
    </w:r>
  </w:p>
  <w:p w14:paraId="125689A3" w14:textId="3CB01915" w:rsidR="005D7B78" w:rsidRDefault="00D74784">
    <w:pPr>
      <w:pStyle w:val="Header"/>
      <w:jc w:val="right"/>
      <w:rPr>
        <w:u w:val="single"/>
      </w:rPr>
    </w:pPr>
    <w:r>
      <w:rPr>
        <w:u w:val="single"/>
      </w:rPr>
      <w:t>2</w:t>
    </w:r>
    <w:r w:rsidR="0029272B">
      <w:rPr>
        <w:u w:val="single"/>
      </w:rPr>
      <w:t>5</w:t>
    </w:r>
    <w:r>
      <w:rPr>
        <w:u w:val="single"/>
      </w:rPr>
      <w:t xml:space="preserve">.03.2020                                                                                                                        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2156F0D"/>
    <w:multiLevelType w:val="hybridMultilevel"/>
    <w:tmpl w:val="FA706810"/>
    <w:lvl w:ilvl="0" w:tplc="777EB472">
      <w:start w:val="1"/>
      <w:numFmt w:val="decimal"/>
      <w:lvlText w:val="%1."/>
      <w:lvlJc w:val="left"/>
      <w:pPr>
        <w:ind w:left="720" w:hanging="360"/>
      </w:pPr>
      <w:rPr>
        <w:rFonts w:ascii="Arial" w:hAnsi="Arial" w:cs="Arial" w:hint="default"/>
        <w:color w:val="222222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defaultTabStop w:val="720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323"/>
    <w:rsid w:val="000B5323"/>
    <w:rsid w:val="00184A65"/>
    <w:rsid w:val="0029272B"/>
    <w:rsid w:val="002C494D"/>
    <w:rsid w:val="002D53C7"/>
    <w:rsid w:val="004D4642"/>
    <w:rsid w:val="004F77F6"/>
    <w:rsid w:val="00545462"/>
    <w:rsid w:val="007A4127"/>
    <w:rsid w:val="00955588"/>
    <w:rsid w:val="00AD2D41"/>
    <w:rsid w:val="00BD32E2"/>
    <w:rsid w:val="00BD54E2"/>
    <w:rsid w:val="00D1023E"/>
    <w:rsid w:val="00D274B6"/>
    <w:rsid w:val="00D51E6D"/>
    <w:rsid w:val="00D74784"/>
    <w:rsid w:val="00D82B0B"/>
    <w:rsid w:val="00E4648A"/>
    <w:rsid w:val="00E76922"/>
    <w:rsid w:val="00E811CA"/>
    <w:rsid w:val="027B71EF"/>
    <w:rsid w:val="0296596A"/>
    <w:rsid w:val="0373728C"/>
    <w:rsid w:val="05CF40D9"/>
    <w:rsid w:val="0988D39D"/>
    <w:rsid w:val="0AEDE0DC"/>
    <w:rsid w:val="0C1C7A02"/>
    <w:rsid w:val="0DC5888C"/>
    <w:rsid w:val="0E67FF56"/>
    <w:rsid w:val="0FBBCB45"/>
    <w:rsid w:val="1066E76E"/>
    <w:rsid w:val="1318E661"/>
    <w:rsid w:val="1367DC1D"/>
    <w:rsid w:val="158DC39D"/>
    <w:rsid w:val="16099E9F"/>
    <w:rsid w:val="172B6F16"/>
    <w:rsid w:val="18107FB7"/>
    <w:rsid w:val="197F70B5"/>
    <w:rsid w:val="1AC2ABAD"/>
    <w:rsid w:val="1B28AF51"/>
    <w:rsid w:val="1DC4025F"/>
    <w:rsid w:val="1FCC6049"/>
    <w:rsid w:val="22CB5045"/>
    <w:rsid w:val="23FBFAB4"/>
    <w:rsid w:val="29519D78"/>
    <w:rsid w:val="297CE131"/>
    <w:rsid w:val="2BB2E011"/>
    <w:rsid w:val="2CCD689B"/>
    <w:rsid w:val="2D41DD38"/>
    <w:rsid w:val="2DC9161B"/>
    <w:rsid w:val="378E233C"/>
    <w:rsid w:val="379DA788"/>
    <w:rsid w:val="37C47947"/>
    <w:rsid w:val="387EEA17"/>
    <w:rsid w:val="3C8DD664"/>
    <w:rsid w:val="417FF937"/>
    <w:rsid w:val="4228527F"/>
    <w:rsid w:val="42D52024"/>
    <w:rsid w:val="43C1C207"/>
    <w:rsid w:val="44912A22"/>
    <w:rsid w:val="469F14BA"/>
    <w:rsid w:val="474AFE19"/>
    <w:rsid w:val="49CAB109"/>
    <w:rsid w:val="4AE86FCF"/>
    <w:rsid w:val="4EF320E5"/>
    <w:rsid w:val="4F771874"/>
    <w:rsid w:val="518FAF0B"/>
    <w:rsid w:val="55C570AE"/>
    <w:rsid w:val="566CB7B1"/>
    <w:rsid w:val="579C50A8"/>
    <w:rsid w:val="5923A28D"/>
    <w:rsid w:val="5A232553"/>
    <w:rsid w:val="5B510C85"/>
    <w:rsid w:val="5B72C6CD"/>
    <w:rsid w:val="667CE987"/>
    <w:rsid w:val="68BE7D0C"/>
    <w:rsid w:val="6AC7A2AA"/>
    <w:rsid w:val="6CF3FBAA"/>
    <w:rsid w:val="6CFA6C49"/>
    <w:rsid w:val="6D89EFA9"/>
    <w:rsid w:val="6FB17312"/>
    <w:rsid w:val="6FDF2551"/>
    <w:rsid w:val="6FEF6E45"/>
    <w:rsid w:val="70A32F62"/>
    <w:rsid w:val="70DF22B3"/>
    <w:rsid w:val="710DECA6"/>
    <w:rsid w:val="712B2AFE"/>
    <w:rsid w:val="73168F22"/>
    <w:rsid w:val="7361B61D"/>
    <w:rsid w:val="7599B859"/>
    <w:rsid w:val="75D5CB21"/>
    <w:rsid w:val="7645F85B"/>
    <w:rsid w:val="768C1361"/>
    <w:rsid w:val="77316D9D"/>
    <w:rsid w:val="77F74389"/>
    <w:rsid w:val="7859C266"/>
    <w:rsid w:val="7AF9620E"/>
    <w:rsid w:val="7BAD807C"/>
    <w:rsid w:val="7BBC5E86"/>
    <w:rsid w:val="7BE2C37F"/>
    <w:rsid w:val="7CF80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D15E16D"/>
  <w15:docId w15:val="{E33F748F-E91B-4EF4-A981-1E7174E08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sz w:val="22"/>
        <w:szCs w:val="22"/>
        <w:lang w:val="en-GB" w:eastAsia="en-US" w:bidi="ar-SA"/>
      </w:rPr>
    </w:rPrDefault>
    <w:pPrDefault>
      <w:pPr>
        <w:autoSpaceDN w:val="0"/>
        <w:spacing w:after="160"/>
        <w:textAlignment w:val="baseline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pPr>
      <w:suppressAutoHyphens/>
      <w:spacing w:after="200" w:line="27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pPr>
      <w:spacing w:after="160" w:line="240" w:lineRule="auto"/>
      <w:ind w:left="720"/>
    </w:pPr>
  </w:style>
  <w:style w:type="character" w:styleId="Hyperlink">
    <w:name w:val="Hyperlink"/>
    <w:rPr>
      <w:color w:val="0563C1"/>
      <w:u w:val="single"/>
    </w:rPr>
  </w:style>
  <w:style w:type="character" w:styleId="UnresolvedMention">
    <w:name w:val="Unresolved Mention"/>
    <w:basedOn w:val="DefaultParagraphFont"/>
    <w:rPr>
      <w:color w:val="605E5C"/>
      <w:shd w:val="clear" w:color="auto" w:fill="E1DFDD"/>
    </w:rPr>
  </w:style>
  <w:style w:type="paragraph" w:styleId="BalloonText">
    <w:name w:val="Balloon Text"/>
    <w:basedOn w:val="Normal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</w:style>
  <w:style w:type="paragraph" w:styleId="Footer">
    <w:name w:val="footer"/>
    <w:basedOn w:val="Normal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</w:style>
  <w:style w:type="character" w:styleId="FollowedHyperlink">
    <w:name w:val="FollowedHyperlink"/>
    <w:basedOn w:val="DefaultParagraphFont"/>
    <w:uiPriority w:val="99"/>
    <w:semiHidden/>
    <w:unhideWhenUsed/>
    <w:rsid w:val="007A4127"/>
    <w:rPr>
      <w:color w:val="954F72" w:themeColor="followedHyperlink"/>
      <w:u w:val="single"/>
    </w:rPr>
  </w:style>
  <w:style w:type="character" w:styleId="Emphasis">
    <w:name w:val="Emphasis"/>
    <w:basedOn w:val="DefaultParagraphFont"/>
    <w:uiPriority w:val="20"/>
    <w:qFormat/>
    <w:rsid w:val="00184A65"/>
    <w:rPr>
      <w:i/>
      <w:iCs/>
    </w:rPr>
  </w:style>
  <w:style w:type="character" w:customStyle="1" w:styleId="mqo3nc">
    <w:name w:val="mqo3nc"/>
    <w:basedOn w:val="DefaultParagraphFont"/>
    <w:rsid w:val="00D274B6"/>
  </w:style>
  <w:style w:type="character" w:customStyle="1" w:styleId="sl">
    <w:name w:val="sl"/>
    <w:basedOn w:val="DefaultParagraphFont"/>
    <w:rsid w:val="00D274B6"/>
  </w:style>
  <w:style w:type="character" w:customStyle="1" w:styleId="dttext">
    <w:name w:val="dttext"/>
    <w:basedOn w:val="DefaultParagraphFont"/>
    <w:rsid w:val="00D274B6"/>
  </w:style>
  <w:style w:type="character" w:styleId="Strong">
    <w:name w:val="Strong"/>
    <w:basedOn w:val="DefaultParagraphFont"/>
    <w:uiPriority w:val="22"/>
    <w:qFormat/>
    <w:rsid w:val="00D274B6"/>
    <w:rPr>
      <w:b/>
      <w:bCs/>
    </w:rPr>
  </w:style>
  <w:style w:type="character" w:customStyle="1" w:styleId="italic">
    <w:name w:val="italic"/>
    <w:basedOn w:val="DefaultParagraphFont"/>
    <w:rsid w:val="00AD2D41"/>
  </w:style>
  <w:style w:type="character" w:customStyle="1" w:styleId="bold">
    <w:name w:val="bold"/>
    <w:basedOn w:val="DefaultParagraphFont"/>
    <w:rsid w:val="00AD2D4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5666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hyperlink" Target="https://www.merriam-webster.com/dictionary/end%20point" TargetMode="External"/><Relationship Id="rId18" Type="http://schemas.openxmlformats.org/officeDocument/2006/relationships/image" Target="media/image2.png"/><Relationship Id="rId26" Type="http://schemas.openxmlformats.org/officeDocument/2006/relationships/image" Target="media/image10.png"/><Relationship Id="rId39" Type="http://schemas.openxmlformats.org/officeDocument/2006/relationships/header" Target="header1.xml"/><Relationship Id="rId3" Type="http://schemas.openxmlformats.org/officeDocument/2006/relationships/customXml" Target="../customXml/item3.xml"/><Relationship Id="rId21" Type="http://schemas.openxmlformats.org/officeDocument/2006/relationships/image" Target="media/image5.png"/><Relationship Id="rId34" Type="http://schemas.openxmlformats.org/officeDocument/2006/relationships/hyperlink" Target="https://central.espresso.co.uk/espresso/primary_uk/subject/module/factfile/item370742/grade2/module326755/index.html" TargetMode="External"/><Relationship Id="rId7" Type="http://schemas.openxmlformats.org/officeDocument/2006/relationships/webSettings" Target="webSettings.xml"/><Relationship Id="rId12" Type="http://schemas.openxmlformats.org/officeDocument/2006/relationships/hyperlink" Target="https://www.merriam-webster.com/dictionary/vertex" TargetMode="External"/><Relationship Id="rId17" Type="http://schemas.openxmlformats.org/officeDocument/2006/relationships/hyperlink" Target="http://www.funenglishgames.com/grammargames/prefixsuffix.html" TargetMode="External"/><Relationship Id="rId25" Type="http://schemas.openxmlformats.org/officeDocument/2006/relationships/image" Target="media/image9.png"/><Relationship Id="rId33" Type="http://schemas.openxmlformats.org/officeDocument/2006/relationships/hyperlink" Target="http://www.amathsdictionaryforkids.com/dictionary.html" TargetMode="External"/><Relationship Id="rId38" Type="http://schemas.openxmlformats.org/officeDocument/2006/relationships/hyperlink" Target="http://www.discoveryeducation.co.uk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ukhosted45.renlearn.co.uk/3406764" TargetMode="External"/><Relationship Id="rId20" Type="http://schemas.openxmlformats.org/officeDocument/2006/relationships/image" Target="media/image4.png"/><Relationship Id="rId29" Type="http://schemas.openxmlformats.org/officeDocument/2006/relationships/hyperlink" Target="http://www.discoveryeducation.co.uk" TargetMode="External"/><Relationship Id="rId41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yperlink" Target="https://www.merriam-webster.com/dictionary/end%20point" TargetMode="External"/><Relationship Id="rId24" Type="http://schemas.openxmlformats.org/officeDocument/2006/relationships/image" Target="media/image8.png"/><Relationship Id="rId32" Type="http://schemas.openxmlformats.org/officeDocument/2006/relationships/image" Target="media/image13.png"/><Relationship Id="rId37" Type="http://schemas.openxmlformats.org/officeDocument/2006/relationships/hyperlink" Target="http://www.whiterosemaths.com" TargetMode="External"/><Relationship Id="rId40" Type="http://schemas.openxmlformats.org/officeDocument/2006/relationships/fontTable" Target="fontTable.xml"/><Relationship Id="rId5" Type="http://schemas.openxmlformats.org/officeDocument/2006/relationships/styles" Target="styles.xml"/><Relationship Id="rId15" Type="http://schemas.openxmlformats.org/officeDocument/2006/relationships/image" Target="media/image1.png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36" Type="http://schemas.openxmlformats.org/officeDocument/2006/relationships/hyperlink" Target="https://www.twinkl.co.uk/search?term=school+closure" TargetMode="External"/><Relationship Id="rId10" Type="http://schemas.openxmlformats.org/officeDocument/2006/relationships/hyperlink" Target="https://roundhouse.primarysite.blog/" TargetMode="External"/><Relationship Id="rId19" Type="http://schemas.openxmlformats.org/officeDocument/2006/relationships/image" Target="media/image3.png"/><Relationship Id="rId31" Type="http://schemas.openxmlformats.org/officeDocument/2006/relationships/hyperlink" Target="https://central.espresso.co.uk/espresso/primary_uk/subject/module/activity/item556215/grade2/module326755/index.html" TargetMode="Externa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yperlink" Target="https://www.merriam-webster.com/dictionary/vertex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hyperlink" Target="https://central.espresso.co.uk/espresso/primary_uk/subject/module/activity/item534672/grade2/module326755/index.html" TargetMode="External"/><Relationship Id="rId35" Type="http://schemas.openxmlformats.org/officeDocument/2006/relationships/hyperlink" Target="http://www.crickweb.co.uk/ks2literacy.html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led\Downloads\Remote%20learning%20for%20children%20-%20templat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5FB6D13C5252449BFEB3EE9EB04259F" ma:contentTypeVersion="12" ma:contentTypeDescription="Create a new document." ma:contentTypeScope="" ma:versionID="4df4723c4ce83fc1307bea66f16cfd54">
  <xsd:schema xmlns:xsd="http://www.w3.org/2001/XMLSchema" xmlns:xs="http://www.w3.org/2001/XMLSchema" xmlns:p="http://schemas.microsoft.com/office/2006/metadata/properties" xmlns:ns2="da1ddb92-1264-449f-beb3-b61937c0a652" xmlns:ns3="9650e086-b66d-417f-ade2-3d5c46c9fb3b" targetNamespace="http://schemas.microsoft.com/office/2006/metadata/properties" ma:root="true" ma:fieldsID="b498e0f0ee60a5c7ee785276bf00036c" ns2:_="" ns3:_="">
    <xsd:import namespace="da1ddb92-1264-449f-beb3-b61937c0a652"/>
    <xsd:import namespace="9650e086-b66d-417f-ade2-3d5c46c9fb3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Location" minOccurs="0"/>
                <xsd:element ref="ns2:MediaServiceOCR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KeyPoints" minOccurs="0"/>
                <xsd:element ref="ns2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a1ddb92-1264-449f-beb3-b61937c0a652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Location" ma:index="12" nillable="true" ma:displayName="MediaServiceLocation" ma:internalName="MediaServiceLocation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650e086-b66d-417f-ade2-3d5c46c9fb3b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4A7FD4FA-AE4C-41D1-865D-D6E190B96B07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C3B5B15F-608E-49C5-A963-5F619AE0F6B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a1ddb92-1264-449f-beb3-b61937c0a652"/>
    <ds:schemaRef ds:uri="9650e086-b66d-417f-ade2-3d5c46c9fb3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74AC853-2092-4524-AFDA-01494CF6FFF7}">
  <ds:schemaRefs>
    <ds:schemaRef ds:uri="9650e086-b66d-417f-ade2-3d5c46c9fb3b"/>
    <ds:schemaRef ds:uri="http://schemas.microsoft.com/office/2006/documentManagement/types"/>
    <ds:schemaRef ds:uri="http://purl.org/dc/terms/"/>
    <ds:schemaRef ds:uri="da1ddb92-1264-449f-beb3-b61937c0a652"/>
    <ds:schemaRef ds:uri="http://purl.org/dc/dcmitype/"/>
    <ds:schemaRef ds:uri="http://purl.org/dc/elements/1.1/"/>
    <ds:schemaRef ds:uri="http://schemas.microsoft.com/office/2006/metadata/properties"/>
    <ds:schemaRef ds:uri="http://schemas.microsoft.com/office/infopath/2007/PartnerControls"/>
    <ds:schemaRef ds:uri="http://schemas.openxmlformats.org/package/2006/metadata/core-properties"/>
    <ds:schemaRef ds:uri="http://www.w3.org/XML/1998/namespace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Remote learning for children - template</Template>
  <TotalTime>0</TotalTime>
  <Pages>5</Pages>
  <Words>968</Words>
  <Characters>5521</Characters>
  <Application>Microsoft Office Word</Application>
  <DocSecurity>0</DocSecurity>
  <Lines>46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Aled</dc:creator>
  <dc:description/>
  <cp:lastModifiedBy>Darren Smith</cp:lastModifiedBy>
  <cp:revision>2</cp:revision>
  <cp:lastPrinted>2020-03-19T09:50:00Z</cp:lastPrinted>
  <dcterms:created xsi:type="dcterms:W3CDTF">2020-03-24T21:08:00Z</dcterms:created>
  <dcterms:modified xsi:type="dcterms:W3CDTF">2020-03-24T21:08:00Z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0x010100F5FB6D13C5252449BFEB3EE9EB04259F</vt:lpwstr>
  </property>
</Properties>
</file>