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4AF20A" w14:textId="2CD1E00D" w:rsidR="004D4642" w:rsidRDefault="00D74784" w:rsidP="2B2C54C8">
      <w:pPr>
        <w:jc w:val="center"/>
        <w:rPr>
          <w:b/>
          <w:bCs/>
          <w:sz w:val="32"/>
          <w:szCs w:val="32"/>
        </w:rPr>
      </w:pPr>
      <w:bookmarkStart w:id="0" w:name="_GoBack"/>
      <w:bookmarkEnd w:id="0"/>
      <w:r w:rsidRPr="2B2C54C8">
        <w:rPr>
          <w:b/>
          <w:bCs/>
          <w:sz w:val="32"/>
          <w:szCs w:val="32"/>
        </w:rPr>
        <w:t xml:space="preserve">Good morning Sparrows </w:t>
      </w:r>
      <w:r w:rsidR="4D34ECF8" w:rsidRPr="2B2C54C8">
        <w:rPr>
          <w:b/>
          <w:bCs/>
          <w:sz w:val="32"/>
          <w:szCs w:val="32"/>
        </w:rPr>
        <w:t>and</w:t>
      </w:r>
      <w:r w:rsidRPr="2B2C54C8">
        <w:rPr>
          <w:b/>
          <w:bCs/>
          <w:sz w:val="32"/>
          <w:szCs w:val="32"/>
        </w:rPr>
        <w:t xml:space="preserve"> Doves</w:t>
      </w:r>
    </w:p>
    <w:p w14:paraId="0C343B4F" w14:textId="403A046A" w:rsidR="004D4642" w:rsidRDefault="00D74784">
      <w:r>
        <w:t xml:space="preserve">Please </w:t>
      </w:r>
      <w:r w:rsidR="2D5B3976">
        <w:t xml:space="preserve">look </w:t>
      </w:r>
      <w:r>
        <w:t>below for the work that we would like you to complete today.</w:t>
      </w:r>
    </w:p>
    <w:p w14:paraId="4A4B9367" w14:textId="3A24A385" w:rsidR="7A4AD4D9" w:rsidRDefault="7A4AD4D9" w:rsidP="2B2C54C8">
      <w:r>
        <w:t>Don’t forget to keep collecting recyclable materials for a DT activity next week. The more choice you have the more creative and amazing your finished model will be.</w:t>
      </w:r>
    </w:p>
    <w:p w14:paraId="4AD3F8BA" w14:textId="77777777" w:rsidR="004D4642" w:rsidRDefault="00D74784">
      <w:r>
        <w:t>If you experience any difficulties logging onto any of the online platforms/websites make sure you let us know on our class blog:</w:t>
      </w:r>
    </w:p>
    <w:p w14:paraId="40F9C5CC" w14:textId="77777777" w:rsidR="004D4642" w:rsidRDefault="00E762DB">
      <w:hyperlink r:id="rId10">
        <w:r w:rsidR="00D74784" w:rsidRPr="2B2C54C8">
          <w:rPr>
            <w:rStyle w:val="Hyperlink"/>
          </w:rPr>
          <w:t>https://roundhouse.primarysite.blog/</w:t>
        </w:r>
      </w:hyperlink>
    </w:p>
    <w:p w14:paraId="60E2BCF1" w14:textId="0E86C5F5" w:rsidR="216B93C3" w:rsidRDefault="216B93C3" w:rsidP="2B2C54C8">
      <w:r>
        <w:t>You can also blog any riddles, puzzles, news, observations, jokes and random facts! If you haven’t blogged yet, make today your first time! Let us know you are ok.</w:t>
      </w:r>
    </w:p>
    <w:p w14:paraId="4925EEDD" w14:textId="11617A47" w:rsidR="004D4642" w:rsidRDefault="003A3FEB">
      <w:pPr>
        <w:rPr>
          <w:b/>
          <w:bCs/>
          <w:u w:val="single"/>
        </w:rPr>
      </w:pPr>
      <w:r>
        <w:rPr>
          <w:b/>
          <w:bCs/>
          <w:u w:val="single"/>
        </w:rPr>
        <w:t>Today</w:t>
      </w:r>
      <w:r w:rsidR="00D74784">
        <w:rPr>
          <w:b/>
          <w:bCs/>
          <w:u w:val="single"/>
        </w:rPr>
        <w:t>’s word</w:t>
      </w:r>
      <w:r w:rsidR="00BD32E2">
        <w:rPr>
          <w:b/>
          <w:bCs/>
          <w:u w:val="single"/>
        </w:rPr>
        <w:t xml:space="preserve"> </w:t>
      </w:r>
      <w:r>
        <w:rPr>
          <w:b/>
          <w:bCs/>
          <w:u w:val="single"/>
        </w:rPr>
        <w:t>of the day:</w:t>
      </w:r>
    </w:p>
    <w:p w14:paraId="56AB0AFC" w14:textId="77777777" w:rsidR="003A3FEB" w:rsidRDefault="003A3FEB">
      <w:pPr>
        <w:rPr>
          <w:b/>
          <w:bCs/>
          <w:u w:val="single"/>
        </w:rPr>
      </w:pPr>
      <w:r>
        <w:rPr>
          <w:b/>
          <w:bCs/>
          <w:noProof/>
          <w:sz w:val="28"/>
          <w:szCs w:val="28"/>
        </w:rPr>
        <mc:AlternateContent>
          <mc:Choice Requires="wps">
            <w:drawing>
              <wp:anchor distT="0" distB="0" distL="114300" distR="114300" simplePos="0" relativeHeight="251659264" behindDoc="0" locked="0" layoutInCell="1" allowOverlap="1" wp14:anchorId="6E5FE36F" wp14:editId="34CCB971">
                <wp:simplePos x="0" y="0"/>
                <wp:positionH relativeFrom="column">
                  <wp:posOffset>1971675</wp:posOffset>
                </wp:positionH>
                <wp:positionV relativeFrom="paragraph">
                  <wp:posOffset>1795145</wp:posOffset>
                </wp:positionV>
                <wp:extent cx="1781175" cy="523875"/>
                <wp:effectExtent l="0" t="0" r="0" b="0"/>
                <wp:wrapNone/>
                <wp:docPr id="8" name="Text Box 8"/>
                <wp:cNvGraphicFramePr/>
                <a:graphic xmlns:a="http://schemas.openxmlformats.org/drawingml/2006/main">
                  <a:graphicData uri="http://schemas.microsoft.com/office/word/2010/wordprocessingShape">
                    <wps:wsp>
                      <wps:cNvSpPr txBox="1"/>
                      <wps:spPr>
                        <a:xfrm>
                          <a:off x="0" y="0"/>
                          <a:ext cx="1781175" cy="523875"/>
                        </a:xfrm>
                        <a:prstGeom prst="rect">
                          <a:avLst/>
                        </a:prstGeom>
                        <a:noFill/>
                        <a:ln w="6350">
                          <a:noFill/>
                        </a:ln>
                      </wps:spPr>
                      <wps:txbx>
                        <w:txbxContent>
                          <w:p w14:paraId="3556E19D" w14:textId="33F53E51" w:rsidR="00BD32E2" w:rsidRPr="00BD32E2" w:rsidRDefault="003A3FEB">
                            <w:pPr>
                              <w:rPr>
                                <w:sz w:val="52"/>
                                <w:szCs w:val="52"/>
                              </w:rPr>
                            </w:pPr>
                            <w:r>
                              <w:rPr>
                                <w:sz w:val="52"/>
                                <w:szCs w:val="52"/>
                              </w:rPr>
                              <w:t>superfluous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type id="_x0000_t202" coordsize="21600,21600" o:spt="202" path="m,l,21600r21600,l21600,xe" w14:anchorId="6E5FE36F">
                <v:stroke joinstyle="miter"/>
                <v:path gradientshapeok="t" o:connecttype="rect"/>
              </v:shapetype>
              <v:shape id="Text Box 8" style="position:absolute;margin-left:155.25pt;margin-top:141.35pt;width:140.25pt;height:4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">
                <v:textbox>
                  <w:txbxContent>
                    <w:p w:rsidRPr="00BD32E2" w:rsidR="00BD32E2" w:rsidRDefault="003A3FEB" w14:paraId="3556E19D" w14:textId="33F53E51">
                      <w:pPr>
                        <w:rPr>
                          <w:sz w:val="52"/>
                          <w:szCs w:val="52"/>
                        </w:rPr>
                      </w:pPr>
                      <w:r>
                        <w:rPr>
                          <w:sz w:val="52"/>
                          <w:szCs w:val="52"/>
                        </w:rPr>
                        <w:t>superfluous</w:t>
                      </w:r>
                    </w:p>
                  </w:txbxContent>
                </v:textbox>
              </v:shape>
            </w:pict>
          </mc:Fallback>
        </mc:AlternateContent>
      </w:r>
      <w:r w:rsidR="00AD2D41">
        <w:rPr>
          <w:b/>
          <w:bCs/>
          <w:noProof/>
          <w:sz w:val="28"/>
          <w:szCs w:val="28"/>
        </w:rPr>
        <mc:AlternateContent>
          <mc:Choice Requires="wps">
            <w:drawing>
              <wp:anchor distT="0" distB="0" distL="114300" distR="114300" simplePos="0" relativeHeight="251670528" behindDoc="0" locked="0" layoutInCell="1" allowOverlap="1" wp14:anchorId="625CF3D8" wp14:editId="79C62481">
                <wp:simplePos x="0" y="0"/>
                <wp:positionH relativeFrom="column">
                  <wp:posOffset>2943225</wp:posOffset>
                </wp:positionH>
                <wp:positionV relativeFrom="paragraph">
                  <wp:posOffset>680720</wp:posOffset>
                </wp:positionV>
                <wp:extent cx="3476625" cy="914400"/>
                <wp:effectExtent l="0" t="0" r="9525" b="0"/>
                <wp:wrapNone/>
                <wp:docPr id="18" name="Text Box 18"/>
                <wp:cNvGraphicFramePr/>
                <a:graphic xmlns:a="http://schemas.openxmlformats.org/drawingml/2006/main">
                  <a:graphicData uri="http://schemas.microsoft.com/office/word/2010/wordprocessingShape">
                    <wps:wsp>
                      <wps:cNvSpPr txBox="1"/>
                      <wps:spPr>
                        <a:xfrm>
                          <a:off x="0" y="0"/>
                          <a:ext cx="3476625" cy="914400"/>
                        </a:xfrm>
                        <a:prstGeom prst="rect">
                          <a:avLst/>
                        </a:prstGeom>
                        <a:solidFill>
                          <a:schemeClr val="lt1"/>
                        </a:solidFill>
                        <a:ln w="6350">
                          <a:noFill/>
                        </a:ln>
                      </wps:spPr>
                      <wps:txbx>
                        <w:txbxContent>
                          <w:p w14:paraId="0DB620C8" w14:textId="0EF94C81" w:rsidR="00AD2D41" w:rsidRPr="00AD2D41" w:rsidRDefault="00AD2D41" w:rsidP="00AD2D4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w:pict>
              <v:shape id="Text Box 18" style="position:absolute;margin-left:231.75pt;margin-top:53.6pt;width:273.75pt;height:1in;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spid="_x0000_s1027"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" w14:anchorId="625CF3D8">
                <v:textbox>
                  <w:txbxContent>
                    <w:p w:rsidRPr="00AD2D41" w:rsidR="00AD2D41" w:rsidP="00AD2D41" w:rsidRDefault="00AD2D41" w14:paraId="0DB620C8" w14:textId="0EF94C81"/>
                  </w:txbxContent>
                </v:textbox>
              </v:shape>
            </w:pict>
          </mc:Fallback>
        </mc:AlternateContent>
      </w:r>
      <w:r w:rsidR="00AD2D41">
        <w:rPr>
          <w:b/>
          <w:bCs/>
          <w:noProof/>
          <w:sz w:val="28"/>
          <w:szCs w:val="28"/>
        </w:rPr>
        <mc:AlternateContent>
          <mc:Choice Requires="wps">
            <w:drawing>
              <wp:anchor distT="0" distB="0" distL="114300" distR="114300" simplePos="0" relativeHeight="251669504" behindDoc="0" locked="0" layoutInCell="1" allowOverlap="1" wp14:anchorId="2F91E3EC" wp14:editId="431A3EC0">
                <wp:simplePos x="0" y="0"/>
                <wp:positionH relativeFrom="column">
                  <wp:posOffset>3933825</wp:posOffset>
                </wp:positionH>
                <wp:positionV relativeFrom="paragraph">
                  <wp:posOffset>2042795</wp:posOffset>
                </wp:positionV>
                <wp:extent cx="2228850" cy="276225"/>
                <wp:effectExtent l="0" t="0" r="0" b="9525"/>
                <wp:wrapNone/>
                <wp:docPr id="17" name="Text Box 17"/>
                <wp:cNvGraphicFramePr/>
                <a:graphic xmlns:a="http://schemas.openxmlformats.org/drawingml/2006/main">
                  <a:graphicData uri="http://schemas.microsoft.com/office/word/2010/wordprocessingShape">
                    <wps:wsp>
                      <wps:cNvSpPr txBox="1"/>
                      <wps:spPr>
                        <a:xfrm>
                          <a:off x="0" y="0"/>
                          <a:ext cx="2228850" cy="276225"/>
                        </a:xfrm>
                        <a:prstGeom prst="rect">
                          <a:avLst/>
                        </a:prstGeom>
                        <a:solidFill>
                          <a:schemeClr val="lt1"/>
                        </a:solidFill>
                        <a:ln w="6350">
                          <a:noFill/>
                        </a:ln>
                      </wps:spPr>
                      <wps:txbx>
                        <w:txbxContent>
                          <w:p w14:paraId="2CC6499D" w14:textId="65ED78DC" w:rsidR="00AD2D41" w:rsidRPr="00D274B6" w:rsidRDefault="00AD2D41" w:rsidP="00AD2D41">
                            <w:pPr>
                              <w:rPr>
                                <w:rFonts w:asciiTheme="minorHAnsi" w:hAnsiTheme="minorHAnsi" w:cstheme="minorHAnsi"/>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Text Box 17" style="position:absolute;margin-left:309.75pt;margin-top:160.85pt;width:175.5pt;height:21.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8"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" w14:anchorId="2F91E3EC">
                <v:textbox>
                  <w:txbxContent>
                    <w:p w:rsidRPr="00D274B6" w:rsidR="00AD2D41" w:rsidP="00AD2D41" w:rsidRDefault="00AD2D41" w14:paraId="2CC6499D" w14:textId="65ED78DC">
                      <w:pPr>
                        <w:rPr>
                          <w:rFonts w:asciiTheme="minorHAnsi" w:hAnsiTheme="minorHAnsi" w:cstheme="minorHAnsi"/>
                          <w:sz w:val="20"/>
                          <w:szCs w:val="20"/>
                        </w:rPr>
                      </w:pPr>
                    </w:p>
                  </w:txbxContent>
                </v:textbox>
              </v:shape>
            </w:pict>
          </mc:Fallback>
        </mc:AlternateContent>
      </w:r>
      <w:r w:rsidR="00AD2D41">
        <w:rPr>
          <w:b/>
          <w:bCs/>
          <w:noProof/>
          <w:sz w:val="28"/>
          <w:szCs w:val="28"/>
        </w:rPr>
        <mc:AlternateContent>
          <mc:Choice Requires="wps">
            <w:drawing>
              <wp:anchor distT="0" distB="0" distL="114300" distR="114300" simplePos="0" relativeHeight="251667456" behindDoc="0" locked="0" layoutInCell="1" allowOverlap="1" wp14:anchorId="04E2D321" wp14:editId="7A1610ED">
                <wp:simplePos x="0" y="0"/>
                <wp:positionH relativeFrom="column">
                  <wp:posOffset>-1</wp:posOffset>
                </wp:positionH>
                <wp:positionV relativeFrom="paragraph">
                  <wp:posOffset>2442845</wp:posOffset>
                </wp:positionV>
                <wp:extent cx="2790825" cy="1228725"/>
                <wp:effectExtent l="0" t="0" r="9525" b="9525"/>
                <wp:wrapNone/>
                <wp:docPr id="15" name="Text Box 15"/>
                <wp:cNvGraphicFramePr/>
                <a:graphic xmlns:a="http://schemas.openxmlformats.org/drawingml/2006/main">
                  <a:graphicData uri="http://schemas.microsoft.com/office/word/2010/wordprocessingShape">
                    <wps:wsp>
                      <wps:cNvSpPr txBox="1"/>
                      <wps:spPr>
                        <a:xfrm>
                          <a:off x="0" y="0"/>
                          <a:ext cx="2790825" cy="1228725"/>
                        </a:xfrm>
                        <a:prstGeom prst="rect">
                          <a:avLst/>
                        </a:prstGeom>
                        <a:solidFill>
                          <a:schemeClr val="lt1"/>
                        </a:solidFill>
                        <a:ln w="6350">
                          <a:noFill/>
                        </a:ln>
                      </wps:spPr>
                      <wps:txbx>
                        <w:txbxContent>
                          <w:p w14:paraId="52561496" w14:textId="77777777" w:rsidR="00AD2D41" w:rsidRPr="00D274B6" w:rsidRDefault="00AD2D41" w:rsidP="00AD2D41">
                            <w:pPr>
                              <w:rPr>
                                <w:rFonts w:asciiTheme="minorHAnsi" w:hAnsiTheme="minorHAnsi" w:cstheme="minorHAnsi"/>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Text Box 15" style="position:absolute;margin-left:0;margin-top:192.35pt;width:219.75pt;height:96.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9"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" w14:anchorId="04E2D321">
                <v:textbox>
                  <w:txbxContent>
                    <w:p w:rsidRPr="00D274B6" w:rsidR="00AD2D41" w:rsidP="00AD2D41" w:rsidRDefault="00AD2D41" w14:paraId="52561496" w14:textId="77777777">
                      <w:pPr>
                        <w:rPr>
                          <w:rFonts w:asciiTheme="minorHAnsi" w:hAnsiTheme="minorHAnsi" w:cstheme="minorHAnsi"/>
                          <w:sz w:val="20"/>
                          <w:szCs w:val="20"/>
                        </w:rPr>
                      </w:pPr>
                    </w:p>
                  </w:txbxContent>
                </v:textbox>
              </v:shape>
            </w:pict>
          </mc:Fallback>
        </mc:AlternateContent>
      </w:r>
      <w:r w:rsidR="00AD2D41">
        <w:rPr>
          <w:b/>
          <w:bCs/>
          <w:noProof/>
          <w:sz w:val="28"/>
          <w:szCs w:val="28"/>
        </w:rPr>
        <mc:AlternateContent>
          <mc:Choice Requires="wps">
            <w:drawing>
              <wp:anchor distT="0" distB="0" distL="114300" distR="114300" simplePos="0" relativeHeight="251665408" behindDoc="0" locked="0" layoutInCell="1" allowOverlap="1" wp14:anchorId="5C56C48D" wp14:editId="609C573B">
                <wp:simplePos x="0" y="0"/>
                <wp:positionH relativeFrom="column">
                  <wp:posOffset>4362450</wp:posOffset>
                </wp:positionH>
                <wp:positionV relativeFrom="paragraph">
                  <wp:posOffset>2490470</wp:posOffset>
                </wp:positionV>
                <wp:extent cx="1371600" cy="78105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1371600" cy="781050"/>
                        </a:xfrm>
                        <a:prstGeom prst="rect">
                          <a:avLst/>
                        </a:prstGeom>
                        <a:solidFill>
                          <a:schemeClr val="lt1"/>
                        </a:solidFill>
                        <a:ln w="6350">
                          <a:noFill/>
                        </a:ln>
                      </wps:spPr>
                      <wps:txbx>
                        <w:txbxContent>
                          <w:p w14:paraId="3B55135C" w14:textId="3BF5F60F" w:rsidR="00AD2D41" w:rsidRPr="00D274B6" w:rsidRDefault="00AD2D41" w:rsidP="00AD2D41">
                            <w:pPr>
                              <w:rPr>
                                <w:rFonts w:asciiTheme="minorHAnsi" w:hAnsiTheme="minorHAnsi" w:cstheme="minorHAnsi"/>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Text Box 14" style="position:absolute;margin-left:343.5pt;margin-top:196.1pt;width:108pt;height:6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0"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" w14:anchorId="5C56C48D">
                <v:textbox>
                  <w:txbxContent>
                    <w:p w:rsidRPr="00D274B6" w:rsidR="00AD2D41" w:rsidP="00AD2D41" w:rsidRDefault="00AD2D41" w14:paraId="3B55135C" w14:textId="3BF5F60F">
                      <w:pPr>
                        <w:rPr>
                          <w:rFonts w:asciiTheme="minorHAnsi" w:hAnsiTheme="minorHAnsi" w:cstheme="minorHAnsi"/>
                          <w:sz w:val="20"/>
                          <w:szCs w:val="20"/>
                        </w:rPr>
                      </w:pPr>
                    </w:p>
                  </w:txbxContent>
                </v:textbox>
              </v:shape>
            </w:pict>
          </mc:Fallback>
        </mc:AlternateContent>
      </w:r>
      <w:r w:rsidR="00AD2D41">
        <w:rPr>
          <w:b/>
          <w:bCs/>
          <w:noProof/>
          <w:sz w:val="28"/>
          <w:szCs w:val="28"/>
        </w:rPr>
        <mc:AlternateContent>
          <mc:Choice Requires="wps">
            <w:drawing>
              <wp:anchor distT="0" distB="0" distL="114300" distR="114300" simplePos="0" relativeHeight="251663360" behindDoc="0" locked="0" layoutInCell="1" allowOverlap="1" wp14:anchorId="1CF3A37E" wp14:editId="15D4A269">
                <wp:simplePos x="0" y="0"/>
                <wp:positionH relativeFrom="column">
                  <wp:posOffset>2895600</wp:posOffset>
                </wp:positionH>
                <wp:positionV relativeFrom="paragraph">
                  <wp:posOffset>2557145</wp:posOffset>
                </wp:positionV>
                <wp:extent cx="1371600" cy="1343025"/>
                <wp:effectExtent l="0" t="0" r="0" b="9525"/>
                <wp:wrapNone/>
                <wp:docPr id="13" name="Text Box 13"/>
                <wp:cNvGraphicFramePr/>
                <a:graphic xmlns:a="http://schemas.openxmlformats.org/drawingml/2006/main">
                  <a:graphicData uri="http://schemas.microsoft.com/office/word/2010/wordprocessingShape">
                    <wps:wsp>
                      <wps:cNvSpPr txBox="1"/>
                      <wps:spPr>
                        <a:xfrm>
                          <a:off x="0" y="0"/>
                          <a:ext cx="1371600" cy="1343025"/>
                        </a:xfrm>
                        <a:prstGeom prst="rect">
                          <a:avLst/>
                        </a:prstGeom>
                        <a:solidFill>
                          <a:schemeClr val="lt1"/>
                        </a:solidFill>
                        <a:ln w="6350">
                          <a:noFill/>
                        </a:ln>
                      </wps:spPr>
                      <wps:txbx>
                        <w:txbxContent>
                          <w:p w14:paraId="69C788FA" w14:textId="0CF8B2F4" w:rsidR="00D274B6" w:rsidRPr="00D274B6" w:rsidRDefault="00D274B6" w:rsidP="00D274B6">
                            <w:pPr>
                              <w:rPr>
                                <w:rFonts w:asciiTheme="minorHAnsi" w:hAnsiTheme="minorHAnsi" w:cstheme="minorHAnsi"/>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Text Box 13" style="position:absolute;margin-left:228pt;margin-top:201.35pt;width:108pt;height:105.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1"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" w14:anchorId="1CF3A37E">
                <v:textbox>
                  <w:txbxContent>
                    <w:p w:rsidRPr="00D274B6" w:rsidR="00D274B6" w:rsidP="00D274B6" w:rsidRDefault="00D274B6" w14:paraId="69C788FA" w14:textId="0CF8B2F4">
                      <w:pPr>
                        <w:rPr>
                          <w:rFonts w:asciiTheme="minorHAnsi" w:hAnsiTheme="minorHAnsi" w:cstheme="minorHAnsi"/>
                          <w:sz w:val="20"/>
                          <w:szCs w:val="20"/>
                        </w:rPr>
                      </w:pPr>
                    </w:p>
                  </w:txbxContent>
                </v:textbox>
              </v:shape>
            </w:pict>
          </mc:Fallback>
        </mc:AlternateContent>
      </w:r>
      <w:r w:rsidR="00D274B6">
        <w:rPr>
          <w:b/>
          <w:bCs/>
          <w:noProof/>
          <w:sz w:val="28"/>
          <w:szCs w:val="28"/>
        </w:rPr>
        <mc:AlternateContent>
          <mc:Choice Requires="wps">
            <w:drawing>
              <wp:anchor distT="0" distB="0" distL="114300" distR="114300" simplePos="0" relativeHeight="251661312" behindDoc="0" locked="0" layoutInCell="1" allowOverlap="1" wp14:anchorId="433531C3" wp14:editId="5F40F943">
                <wp:simplePos x="0" y="0"/>
                <wp:positionH relativeFrom="column">
                  <wp:posOffset>-361950</wp:posOffset>
                </wp:positionH>
                <wp:positionV relativeFrom="paragraph">
                  <wp:posOffset>680720</wp:posOffset>
                </wp:positionV>
                <wp:extent cx="3038475" cy="914400"/>
                <wp:effectExtent l="0" t="0" r="9525" b="0"/>
                <wp:wrapNone/>
                <wp:docPr id="6" name="Text Box 6"/>
                <wp:cNvGraphicFramePr/>
                <a:graphic xmlns:a="http://schemas.openxmlformats.org/drawingml/2006/main">
                  <a:graphicData uri="http://schemas.microsoft.com/office/word/2010/wordprocessingShape">
                    <wps:wsp>
                      <wps:cNvSpPr txBox="1"/>
                      <wps:spPr>
                        <a:xfrm>
                          <a:off x="0" y="0"/>
                          <a:ext cx="3038475" cy="914400"/>
                        </a:xfrm>
                        <a:prstGeom prst="rect">
                          <a:avLst/>
                        </a:prstGeom>
                        <a:solidFill>
                          <a:schemeClr val="lt1"/>
                        </a:solidFill>
                        <a:ln w="6350">
                          <a:noFill/>
                        </a:ln>
                      </wps:spPr>
                      <wps:txbx>
                        <w:txbxContent>
                          <w:p w14:paraId="54393AFB" w14:textId="639CBC86" w:rsidR="00D274B6" w:rsidRPr="00D274B6" w:rsidRDefault="00D274B6" w:rsidP="003A3FEB">
                            <w:pPr>
                              <w:pStyle w:val="ListParagraph"/>
                              <w:rPr>
                                <w:rFonts w:asciiTheme="minorHAnsi" w:hAnsiTheme="minorHAnsi" w:cstheme="minorHAnsi"/>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w:pict>
              <v:shape id="Text Box 6" style="position:absolute;margin-left:-28.5pt;margin-top:53.6pt;width:239.25pt;height:1in;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spid="_x0000_s1032"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" w14:anchorId="433531C3">
                <v:textbox>
                  <w:txbxContent>
                    <w:p w:rsidRPr="00D274B6" w:rsidR="00D274B6" w:rsidP="003A3FEB" w:rsidRDefault="00D274B6" w14:paraId="54393AFB" w14:textId="639CBC86">
                      <w:pPr>
                        <w:pStyle w:val="ListParagraph"/>
                        <w:rPr>
                          <w:rFonts w:asciiTheme="minorHAnsi" w:hAnsiTheme="minorHAnsi" w:cstheme="minorHAnsi"/>
                          <w:sz w:val="20"/>
                          <w:szCs w:val="20"/>
                        </w:rPr>
                      </w:pPr>
                    </w:p>
                  </w:txbxContent>
                </v:textbox>
              </v:shape>
            </w:pict>
          </mc:Fallback>
        </mc:AlternateContent>
      </w:r>
      <w:r w:rsidR="00BD32E2" w:rsidRPr="00BD32E2">
        <w:rPr>
          <w:b/>
          <w:bCs/>
          <w:noProof/>
          <w:sz w:val="28"/>
          <w:szCs w:val="28"/>
        </w:rPr>
        <w:drawing>
          <wp:inline distT="0" distB="0" distL="0" distR="0" wp14:anchorId="43F3334D" wp14:editId="59C8FCA1">
            <wp:extent cx="5731510" cy="430847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4308475"/>
                    </a:xfrm>
                    <a:prstGeom prst="rect">
                      <a:avLst/>
                    </a:prstGeom>
                  </pic:spPr>
                </pic:pic>
              </a:graphicData>
            </a:graphic>
          </wp:inline>
        </w:drawing>
      </w:r>
    </w:p>
    <w:p w14:paraId="4432AD65" w14:textId="3483422E" w:rsidR="003A3FEB" w:rsidRPr="003A3FEB" w:rsidRDefault="003A3FEB">
      <w:pPr>
        <w:rPr>
          <w:b/>
          <w:bCs/>
          <w:u w:val="single"/>
        </w:rPr>
      </w:pPr>
      <w:r w:rsidRPr="003A3FEB">
        <w:rPr>
          <w:b/>
          <w:bCs/>
          <w:u w:val="single"/>
        </w:rPr>
        <w:t xml:space="preserve">Science </w:t>
      </w:r>
    </w:p>
    <w:p w14:paraId="0CDDECE7" w14:textId="7A9D9DA0" w:rsidR="003A3FEB" w:rsidRPr="003A3FEB" w:rsidRDefault="003A3FEB">
      <w:r>
        <w:t>Last week was British Science Week which was based around the theme of “Our Diverse Planet”. Even though Science Week is over, you can still get involved in loads of great Science activities. Visit the Zooniverse website and become a Citizen Scientist where you can contribute to real-life Scientific research! Researchers at Liverpool John Moores University have provided a brand-new set of imagery taken by infrared cameras mounted on drones. These images need analysing and you can help. All instructions are available on the website so visit the following page and tag and classify as many images as possible of spider monkeys in the</w:t>
      </w:r>
      <w:r w:rsidR="292041CB">
        <w:t>ir</w:t>
      </w:r>
      <w:r>
        <w:t xml:space="preserve"> natural habitat in Central America.</w:t>
      </w:r>
    </w:p>
    <w:p w14:paraId="49FAB94F" w14:textId="0C7617A4" w:rsidR="003A3FEB" w:rsidRDefault="00E762DB">
      <w:pPr>
        <w:rPr>
          <w:b/>
          <w:bCs/>
          <w:u w:val="single"/>
        </w:rPr>
      </w:pPr>
      <w:hyperlink r:id="rId12" w:history="1">
        <w:r w:rsidR="003A3FEB" w:rsidRPr="007A016C">
          <w:rPr>
            <w:rStyle w:val="Hyperlink"/>
          </w:rPr>
          <w:t>https://www.zooniverse.org/projects/rossmcwhirter/spotting-spider-monkeys/classify</w:t>
        </w:r>
      </w:hyperlink>
    </w:p>
    <w:p w14:paraId="5253CBB4" w14:textId="77777777" w:rsidR="003A3FEB" w:rsidRDefault="003A3FEB">
      <w:pPr>
        <w:rPr>
          <w:b/>
          <w:bCs/>
          <w:u w:val="single"/>
        </w:rPr>
      </w:pPr>
    </w:p>
    <w:p w14:paraId="65C71E39" w14:textId="32A3D5F4" w:rsidR="004D4642" w:rsidRDefault="00D74784">
      <w:pPr>
        <w:rPr>
          <w:b/>
          <w:bCs/>
          <w:u w:val="single"/>
        </w:rPr>
      </w:pPr>
      <w:r w:rsidRPr="2B2C54C8">
        <w:rPr>
          <w:b/>
          <w:bCs/>
          <w:u w:val="single"/>
        </w:rPr>
        <w:t xml:space="preserve">Today’s activities: </w:t>
      </w:r>
    </w:p>
    <w:p w14:paraId="3692BE5A" w14:textId="3BEB78E0" w:rsidR="05D786B3" w:rsidRDefault="05D786B3" w:rsidP="2B2C54C8">
      <w:pPr>
        <w:jc w:val="center"/>
        <w:rPr>
          <w:b/>
          <w:bCs/>
        </w:rPr>
      </w:pPr>
      <w:r w:rsidRPr="2B2C54C8">
        <w:rPr>
          <w:b/>
          <w:bCs/>
        </w:rPr>
        <w:t>READ CAREFULLY AS SOME THINGS HAVE CHANGED</w:t>
      </w:r>
    </w:p>
    <w:tbl>
      <w:tblPr>
        <w:tblW w:w="10490" w:type="dxa"/>
        <w:tblInd w:w="-572" w:type="dxa"/>
        <w:tblLayout w:type="fixed"/>
        <w:tblCellMar>
          <w:left w:w="10" w:type="dxa"/>
          <w:right w:w="10" w:type="dxa"/>
        </w:tblCellMar>
        <w:tblLook w:val="04A0" w:firstRow="1" w:lastRow="0" w:firstColumn="1" w:lastColumn="0" w:noHBand="0" w:noVBand="1"/>
      </w:tblPr>
      <w:tblGrid>
        <w:gridCol w:w="1395"/>
        <w:gridCol w:w="9095"/>
      </w:tblGrid>
      <w:tr w:rsidR="004D4642" w14:paraId="59100EF0" w14:textId="77777777" w:rsidTr="2B2C54C8">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2DF6CB7" w14:textId="77777777" w:rsidR="004D4642" w:rsidRDefault="004D4642"/>
        </w:tc>
        <w:tc>
          <w:tcPr>
            <w:tcW w:w="90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05A738E" w14:textId="042875F7" w:rsidR="004D4642" w:rsidRDefault="003A3FEB">
            <w:pPr>
              <w:ind w:right="2063"/>
              <w:jc w:val="center"/>
            </w:pPr>
            <w:r>
              <w:rPr>
                <w:b/>
              </w:rPr>
              <w:t>Thursday 26th</w:t>
            </w:r>
            <w:r w:rsidR="00D74784">
              <w:rPr>
                <w:b/>
              </w:rPr>
              <w:t xml:space="preserve"> March</w:t>
            </w:r>
          </w:p>
        </w:tc>
      </w:tr>
      <w:tr w:rsidR="004D4642" w14:paraId="3E30C714" w14:textId="77777777" w:rsidTr="2B2C54C8">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819ECDF" w14:textId="77777777" w:rsidR="004D4642" w:rsidRDefault="00D74784">
            <w:pPr>
              <w:rPr>
                <w:b/>
              </w:rPr>
            </w:pPr>
            <w:r>
              <w:rPr>
                <w:b/>
              </w:rPr>
              <w:t xml:space="preserve">Reading </w:t>
            </w:r>
          </w:p>
        </w:tc>
        <w:tc>
          <w:tcPr>
            <w:tcW w:w="90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355F7FC" w14:textId="0F8890D3" w:rsidR="00D735D5" w:rsidRDefault="785F5A7B" w:rsidP="5876C54F">
            <w:r>
              <w:t>Pick one of the</w:t>
            </w:r>
            <w:r w:rsidR="7BA5F8E8">
              <w:t xml:space="preserve"> electronic n</w:t>
            </w:r>
            <w:r>
              <w:t>on-fiction books from the following website</w:t>
            </w:r>
            <w:r w:rsidR="5DF5A049">
              <w:t xml:space="preserve"> (WORLD e BOOKs)</w:t>
            </w:r>
            <w:r>
              <w:t xml:space="preserve"> and read for 30 minutes.</w:t>
            </w:r>
          </w:p>
          <w:p w14:paraId="075C9463" w14:textId="5C7E08AC" w:rsidR="004D4642" w:rsidRDefault="00E762DB">
            <w:hyperlink r:id="rId13" w:anchor="!/bookshelf">
              <w:r w:rsidR="00D735D5" w:rsidRPr="2B2C54C8">
                <w:rPr>
                  <w:rStyle w:val="Hyperlink"/>
                </w:rPr>
                <w:t>https://worldbook.kitaboo.com/reader/worldbook/#!/bookshelf</w:t>
              </w:r>
            </w:hyperlink>
          </w:p>
          <w:p w14:paraId="0AD23B12" w14:textId="0D3F1B97" w:rsidR="004D4642" w:rsidRDefault="004D4642" w:rsidP="2B2C54C8"/>
        </w:tc>
      </w:tr>
      <w:tr w:rsidR="004D4642" w14:paraId="3D8D3834" w14:textId="77777777" w:rsidTr="2B2C54C8">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052242D" w14:textId="77777777" w:rsidR="004D4642" w:rsidRDefault="00D74784">
            <w:pPr>
              <w:rPr>
                <w:b/>
              </w:rPr>
            </w:pPr>
            <w:r>
              <w:rPr>
                <w:b/>
              </w:rPr>
              <w:t>Spellings</w:t>
            </w:r>
          </w:p>
          <w:p w14:paraId="1A42D15B" w14:textId="77777777" w:rsidR="004D4642" w:rsidRDefault="00D74784">
            <w:pPr>
              <w:rPr>
                <w:b/>
              </w:rPr>
            </w:pPr>
            <w:r>
              <w:rPr>
                <w:b/>
              </w:rPr>
              <w:t>(Device required)</w:t>
            </w:r>
          </w:p>
        </w:tc>
        <w:tc>
          <w:tcPr>
            <w:tcW w:w="90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0663F0B" w14:textId="77777777" w:rsidR="004D4642" w:rsidRDefault="00D74784">
            <w:r>
              <w:t xml:space="preserve">Complete 10 tasks on Spelling Shed which has been set by your spelling teacher. </w:t>
            </w:r>
          </w:p>
        </w:tc>
      </w:tr>
      <w:tr w:rsidR="004D4642" w14:paraId="45FEE75B" w14:textId="77777777" w:rsidTr="2B2C54C8">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DB1E6FF" w14:textId="77777777" w:rsidR="004D4642" w:rsidRDefault="00D74784">
            <w:pPr>
              <w:rPr>
                <w:b/>
              </w:rPr>
            </w:pPr>
            <w:r>
              <w:rPr>
                <w:b/>
              </w:rPr>
              <w:t>Handwriting</w:t>
            </w:r>
          </w:p>
          <w:p w14:paraId="5CF7C91C" w14:textId="77777777" w:rsidR="004D4642" w:rsidRDefault="004D4642"/>
        </w:tc>
        <w:tc>
          <w:tcPr>
            <w:tcW w:w="90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8EB1668" w14:textId="77777777" w:rsidR="004D4642" w:rsidRDefault="00D74784">
            <w:r>
              <w:t xml:space="preserve">Spend 15-20 minutes on the handwriting sheets. </w:t>
            </w:r>
          </w:p>
          <w:p w14:paraId="5DC76873" w14:textId="6C2CD7F1" w:rsidR="004D4642" w:rsidRDefault="00D74784">
            <w:r>
              <w:t xml:space="preserve">For today please complete </w:t>
            </w:r>
            <w:r w:rsidR="002306BF">
              <w:t>Idioms</w:t>
            </w:r>
            <w:r w:rsidR="00BD32E2">
              <w:t xml:space="preserve"> (page </w:t>
            </w:r>
            <w:r w:rsidR="002306BF">
              <w:t>4</w:t>
            </w:r>
            <w:r w:rsidR="00BD32E2">
              <w:t>)</w:t>
            </w:r>
          </w:p>
        </w:tc>
      </w:tr>
      <w:tr w:rsidR="004D4642" w14:paraId="2166A0C2" w14:textId="77777777" w:rsidTr="2B2C54C8">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EFE7742" w14:textId="77777777" w:rsidR="004D4642" w:rsidRDefault="00D74784">
            <w:pPr>
              <w:rPr>
                <w:b/>
              </w:rPr>
            </w:pPr>
            <w:r>
              <w:rPr>
                <w:b/>
              </w:rPr>
              <w:t>Key words</w:t>
            </w:r>
          </w:p>
        </w:tc>
        <w:tc>
          <w:tcPr>
            <w:tcW w:w="90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331F9B7" w14:textId="0F65244D" w:rsidR="004D4642" w:rsidRDefault="00BD32E2">
            <w:r>
              <w:t xml:space="preserve">Get someone to test you on </w:t>
            </w:r>
            <w:r w:rsidR="00D74784">
              <w:t xml:space="preserve">the 10 key words from the Word List </w:t>
            </w:r>
            <w:r>
              <w:t>that you practised yesterday</w:t>
            </w:r>
            <w:r w:rsidR="00D74784">
              <w:t>.</w:t>
            </w:r>
            <w:r>
              <w:t xml:space="preserve"> Any that you get wrong correct and practise again!</w:t>
            </w:r>
            <w:r w:rsidR="0029272B">
              <w:t xml:space="preserve"> Drop in some of the trickier words/words you got wrong from the day</w:t>
            </w:r>
            <w:r w:rsidR="002306BF">
              <w:t>s</w:t>
            </w:r>
            <w:r w:rsidR="0029272B">
              <w:t xml:space="preserve"> before!</w:t>
            </w:r>
          </w:p>
          <w:p w14:paraId="163AE20D" w14:textId="77777777" w:rsidR="00BD32E2" w:rsidRDefault="00BD32E2">
            <w:r>
              <w:t>Today, practise the next 10 words:</w:t>
            </w:r>
          </w:p>
          <w:p w14:paraId="120D1259" w14:textId="33C70926" w:rsidR="00BD32E2" w:rsidRDefault="00BD32E2">
            <w:r>
              <w:t xml:space="preserve">             </w:t>
            </w:r>
            <w:r w:rsidR="002306BF">
              <w:t xml:space="preserve">ordinary </w:t>
            </w:r>
            <w:r w:rsidR="0029272B">
              <w:t xml:space="preserve">to </w:t>
            </w:r>
            <w:r w:rsidR="002306BF">
              <w:t>special</w:t>
            </w:r>
            <w:r w:rsidR="0029272B">
              <w:t xml:space="preserve"> </w:t>
            </w:r>
            <w:r>
              <w:t xml:space="preserve">(KS2 Word List 1)    or    </w:t>
            </w:r>
            <w:r w:rsidR="002306BF">
              <w:t xml:space="preserve">peculiar </w:t>
            </w:r>
            <w:r>
              <w:t xml:space="preserve">to </w:t>
            </w:r>
            <w:r w:rsidR="002306BF">
              <w:t>suppose</w:t>
            </w:r>
            <w:r w:rsidR="00D1023E">
              <w:t xml:space="preserve"> </w:t>
            </w:r>
            <w:r>
              <w:t>(KS2 Word List 2)</w:t>
            </w:r>
          </w:p>
          <w:p w14:paraId="5861221D" w14:textId="5CA67237" w:rsidR="004D4642" w:rsidRDefault="00BD32E2" w:rsidP="002306BF">
            <w:r>
              <w:t>Try and practise in a different way to yesterday</w:t>
            </w:r>
            <w:r w:rsidR="00D1023E">
              <w:t>.</w:t>
            </w:r>
            <w:r w:rsidR="00D74784">
              <w:t xml:space="preserve"> </w:t>
            </w:r>
          </w:p>
        </w:tc>
      </w:tr>
      <w:tr w:rsidR="004D4642" w14:paraId="7C684FB7" w14:textId="77777777" w:rsidTr="2B2C54C8">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931F8D5" w14:textId="77777777" w:rsidR="004D4642" w:rsidRDefault="00D74784">
            <w:pPr>
              <w:rPr>
                <w:b/>
              </w:rPr>
            </w:pPr>
            <w:r>
              <w:rPr>
                <w:b/>
              </w:rPr>
              <w:t>Maths</w:t>
            </w:r>
          </w:p>
        </w:tc>
        <w:tc>
          <w:tcPr>
            <w:tcW w:w="90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C4AD2E2" w14:textId="0D580244" w:rsidR="007A4127" w:rsidRDefault="007A4127" w:rsidP="00F06B03">
            <w:pPr>
              <w:rPr>
                <w:bCs/>
              </w:rPr>
            </w:pPr>
            <w:r>
              <w:rPr>
                <w:bCs/>
              </w:rPr>
              <w:t>Maths Challenge – answers will be posted tomorrow:</w:t>
            </w:r>
          </w:p>
          <w:p w14:paraId="771E823D" w14:textId="5C8E0E23" w:rsidR="00955588" w:rsidRPr="00103456" w:rsidRDefault="00696E19">
            <w:pPr>
              <w:rPr>
                <w:b/>
                <w:u w:val="single"/>
              </w:rPr>
            </w:pPr>
            <w:r w:rsidRPr="00103456">
              <w:rPr>
                <w:b/>
                <w:u w:val="single"/>
              </w:rPr>
              <w:t>Yesterday</w:t>
            </w:r>
            <w:r w:rsidR="00955588" w:rsidRPr="00103456">
              <w:rPr>
                <w:b/>
                <w:u w:val="single"/>
              </w:rPr>
              <w:t>’s challenge</w:t>
            </w:r>
            <w:r w:rsidRPr="00103456">
              <w:rPr>
                <w:b/>
                <w:u w:val="single"/>
              </w:rPr>
              <w:t xml:space="preserve"> answers</w:t>
            </w:r>
            <w:r w:rsidR="00955588" w:rsidRPr="00103456">
              <w:rPr>
                <w:b/>
                <w:u w:val="single"/>
              </w:rPr>
              <w:t>:</w:t>
            </w:r>
          </w:p>
          <w:p w14:paraId="20B6AAE9" w14:textId="419FAF73" w:rsidR="00696E19" w:rsidRDefault="00225D97" w:rsidP="2B2C54C8">
            <w:pPr>
              <w:rPr>
                <w:noProof/>
              </w:rPr>
            </w:pPr>
            <w:r>
              <w:rPr>
                <w:noProof/>
              </w:rPr>
              <w:t xml:space="preserve"> </w:t>
            </w:r>
            <w:r w:rsidR="35008657">
              <w:rPr>
                <w:noProof/>
              </w:rPr>
              <w:t>1.</w:t>
            </w:r>
            <w:r w:rsidR="35008657">
              <w:rPr>
                <w:noProof/>
              </w:rPr>
              <w:drawing>
                <wp:inline distT="0" distB="0" distL="0" distR="0" wp14:anchorId="3DD61EA7" wp14:editId="3E3CC0A0">
                  <wp:extent cx="3119839" cy="438150"/>
                  <wp:effectExtent l="0" t="0" r="0" b="0"/>
                  <wp:docPr id="1502566409" name="Picture 1502566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3119839" cy="438150"/>
                          </a:xfrm>
                          <a:prstGeom prst="rect">
                            <a:avLst/>
                          </a:prstGeom>
                        </pic:spPr>
                      </pic:pic>
                    </a:graphicData>
                  </a:graphic>
                </wp:inline>
              </w:drawing>
            </w:r>
          </w:p>
          <w:p w14:paraId="4638BED2" w14:textId="000B8E41" w:rsidR="00696E19" w:rsidRDefault="35008657" w:rsidP="2B2C54C8">
            <w:r>
              <w:t>482 – 159 – 178 = 145</w:t>
            </w:r>
          </w:p>
          <w:p w14:paraId="099FEC0C" w14:textId="0555ED0E" w:rsidR="00696E19" w:rsidRDefault="35008657" w:rsidP="2B2C54C8">
            <w:r>
              <w:t>145 letters are handed out on Friday.</w:t>
            </w:r>
          </w:p>
          <w:p w14:paraId="48BC2704" w14:textId="31AE288E" w:rsidR="00696E19" w:rsidRDefault="35008657" w:rsidP="2B2C54C8">
            <w:r>
              <w:t>2.</w:t>
            </w:r>
            <w:r>
              <w:rPr>
                <w:noProof/>
              </w:rPr>
              <w:drawing>
                <wp:inline distT="0" distB="0" distL="0" distR="0" wp14:anchorId="2409A150" wp14:editId="2B69D207">
                  <wp:extent cx="3648075" cy="895350"/>
                  <wp:effectExtent l="0" t="0" r="0" b="0"/>
                  <wp:docPr id="10392603" name="Picture 10392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3648075" cy="895350"/>
                          </a:xfrm>
                          <a:prstGeom prst="rect">
                            <a:avLst/>
                          </a:prstGeom>
                        </pic:spPr>
                      </pic:pic>
                    </a:graphicData>
                  </a:graphic>
                </wp:inline>
              </w:drawing>
            </w:r>
          </w:p>
          <w:p w14:paraId="78991E1A" w14:textId="6CB65E29" w:rsidR="00696E19" w:rsidRDefault="35008657" w:rsidP="2B2C54C8">
            <w:r>
              <w:t>17+14 = 31</w:t>
            </w:r>
          </w:p>
          <w:p w14:paraId="4BB21E6F" w14:textId="28DD14AC" w:rsidR="00696E19" w:rsidRDefault="35008657" w:rsidP="2B2C54C8">
            <w:r>
              <w:t>31÷4 = 7r3 = 7 tables plus 3 children left over</w:t>
            </w:r>
          </w:p>
          <w:p w14:paraId="388D6297" w14:textId="487379D3" w:rsidR="00696E19" w:rsidRDefault="35008657" w:rsidP="2B2C54C8">
            <w:r>
              <w:lastRenderedPageBreak/>
              <w:t>8 tables are needed for everyone to sit down</w:t>
            </w:r>
          </w:p>
          <w:p w14:paraId="1BB6C246" w14:textId="4651849F" w:rsidR="00696E19" w:rsidRDefault="35008657" w:rsidP="2B2C54C8">
            <w:r>
              <w:t>3.</w:t>
            </w:r>
            <w:r>
              <w:rPr>
                <w:noProof/>
              </w:rPr>
              <w:drawing>
                <wp:inline distT="0" distB="0" distL="0" distR="0" wp14:anchorId="4DFE401F" wp14:editId="76CA605D">
                  <wp:extent cx="5629275" cy="542925"/>
                  <wp:effectExtent l="0" t="0" r="0" b="0"/>
                  <wp:docPr id="1077082930" name="Picture 1077082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5629275" cy="542925"/>
                          </a:xfrm>
                          <a:prstGeom prst="rect">
                            <a:avLst/>
                          </a:prstGeom>
                        </pic:spPr>
                      </pic:pic>
                    </a:graphicData>
                  </a:graphic>
                </wp:inline>
              </w:drawing>
            </w:r>
          </w:p>
          <w:p w14:paraId="2DF30E74" w14:textId="671C3201" w:rsidR="00696E19" w:rsidRDefault="35008657" w:rsidP="2B2C54C8">
            <w:r>
              <w:t>6962 x 39 = 271,518</w:t>
            </w:r>
          </w:p>
          <w:p w14:paraId="592A0AF1" w14:textId="11721F87" w:rsidR="00696E19" w:rsidRDefault="35008657" w:rsidP="2B2C54C8">
            <w:r>
              <w:t>The total attendance will be approximately 271,518 as it is based on the average attendance of each match.</w:t>
            </w:r>
          </w:p>
          <w:p w14:paraId="4ECA243E" w14:textId="31D7A25E" w:rsidR="2B2C54C8" w:rsidRDefault="2B2C54C8" w:rsidP="2B2C54C8"/>
          <w:p w14:paraId="1A6215D9" w14:textId="77777777" w:rsidR="002306BF" w:rsidRPr="002306BF" w:rsidRDefault="002306BF" w:rsidP="002306BF">
            <w:pPr>
              <w:rPr>
                <w:b/>
                <w:bCs/>
                <w:u w:val="single"/>
              </w:rPr>
            </w:pPr>
            <w:r w:rsidRPr="2B2C54C8">
              <w:rPr>
                <w:b/>
                <w:bCs/>
                <w:u w:val="single"/>
              </w:rPr>
              <w:t>Today’s challenge:</w:t>
            </w:r>
          </w:p>
          <w:p w14:paraId="5793EC6B" w14:textId="0DA8C7BA" w:rsidR="63741AB6" w:rsidRDefault="63741AB6" w:rsidP="2B2C54C8">
            <w:pPr>
              <w:rPr>
                <w:b/>
                <w:bCs/>
              </w:rPr>
            </w:pPr>
            <w:r w:rsidRPr="2B2C54C8">
              <w:rPr>
                <w:b/>
                <w:bCs/>
              </w:rPr>
              <w:t>1.</w:t>
            </w:r>
          </w:p>
          <w:p w14:paraId="31C02EFD" w14:textId="068A1628" w:rsidR="3CE4D5A8" w:rsidRDefault="3CE4D5A8" w:rsidP="2B2C54C8">
            <w:pPr>
              <w:rPr>
                <w:noProof/>
              </w:rPr>
            </w:pPr>
            <w:r>
              <w:rPr>
                <w:noProof/>
              </w:rPr>
              <w:drawing>
                <wp:inline distT="0" distB="0" distL="0" distR="0" wp14:anchorId="6CB0C3DD" wp14:editId="4F84CBE4">
                  <wp:extent cx="3459841" cy="4582658"/>
                  <wp:effectExtent l="0" t="0" r="0" b="0"/>
                  <wp:docPr id="1847661999"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pic:nvPicPr>
                        <pic:blipFill>
                          <a:blip r:embed="rId17">
                            <a:extLst>
                              <a:ext uri="{28A0092B-C50C-407E-A947-70E740481C1C}">
                                <a14:useLocalDpi xmlns:a14="http://schemas.microsoft.com/office/drawing/2010/main" val="0"/>
                              </a:ext>
                            </a:extLst>
                          </a:blip>
                          <a:stretch>
                            <a:fillRect/>
                          </a:stretch>
                        </pic:blipFill>
                        <pic:spPr>
                          <a:xfrm>
                            <a:off x="0" y="0"/>
                            <a:ext cx="3459841" cy="4582658"/>
                          </a:xfrm>
                          <a:prstGeom prst="rect">
                            <a:avLst/>
                          </a:prstGeom>
                        </pic:spPr>
                      </pic:pic>
                    </a:graphicData>
                  </a:graphic>
                </wp:inline>
              </w:drawing>
            </w:r>
          </w:p>
          <w:p w14:paraId="0D23F2BA" w14:textId="2BAC2F36" w:rsidR="004D4642" w:rsidRDefault="00D74784">
            <w:r>
              <w:rPr>
                <w:bCs/>
              </w:rPr>
              <w:t>To log in to Espresso (</w:t>
            </w:r>
            <w:hyperlink r:id="rId18" w:history="1">
              <w:r>
                <w:rPr>
                  <w:rStyle w:val="Hyperlink"/>
                  <w:bCs/>
                </w:rPr>
                <w:t>www.discoveryeducation.co.uk</w:t>
              </w:r>
            </w:hyperlink>
            <w:r>
              <w:rPr>
                <w:bCs/>
              </w:rPr>
              <w:t xml:space="preserve"> ), these are our schools credentials:</w:t>
            </w:r>
          </w:p>
          <w:p w14:paraId="37237A0D" w14:textId="5A65886F" w:rsidR="004D4642" w:rsidRDefault="00D74784">
            <w:pPr>
              <w:rPr>
                <w:bCs/>
              </w:rPr>
            </w:pPr>
            <w:r>
              <w:rPr>
                <w:bCs/>
              </w:rPr>
              <w:t>Username: student43028</w:t>
            </w:r>
          </w:p>
          <w:p w14:paraId="670E0C34" w14:textId="30C83379" w:rsidR="004D4642" w:rsidRDefault="00D74784">
            <w:pPr>
              <w:rPr>
                <w:bCs/>
              </w:rPr>
            </w:pPr>
            <w:r>
              <w:rPr>
                <w:bCs/>
              </w:rPr>
              <w:t>Password: school1</w:t>
            </w:r>
          </w:p>
          <w:p w14:paraId="20F70BAC" w14:textId="10EF9E20" w:rsidR="004D4642" w:rsidRDefault="00D74784">
            <w:pPr>
              <w:rPr>
                <w:b/>
                <w:bCs/>
                <w:u w:val="single"/>
              </w:rPr>
            </w:pPr>
            <w:r>
              <w:rPr>
                <w:b/>
                <w:bCs/>
                <w:u w:val="single"/>
              </w:rPr>
              <w:t>Today’s Maths:</w:t>
            </w:r>
          </w:p>
          <w:p w14:paraId="59C13E6D" w14:textId="76711473" w:rsidR="00F06B03" w:rsidRDefault="349F2118">
            <w:r w:rsidRPr="2B2C54C8">
              <w:rPr>
                <w:b/>
                <w:bCs/>
              </w:rPr>
              <w:t>2.</w:t>
            </w:r>
            <w:r>
              <w:t xml:space="preserve"> </w:t>
            </w:r>
            <w:r w:rsidR="6F44BA8C" w:rsidRPr="2B2C54C8">
              <w:rPr>
                <w:b/>
                <w:bCs/>
                <w:u w:val="single"/>
              </w:rPr>
              <w:t>Quick starter</w:t>
            </w:r>
          </w:p>
          <w:p w14:paraId="0C90E6C8" w14:textId="161A7257" w:rsidR="00F06B03" w:rsidRDefault="00F06B03">
            <w:r>
              <w:t>Try this as a quick starter:</w:t>
            </w:r>
          </w:p>
          <w:p w14:paraId="37FE70DC" w14:textId="4AE6D015" w:rsidR="00D1023E" w:rsidRDefault="00E762DB">
            <w:hyperlink r:id="rId19" w:history="1">
              <w:r w:rsidR="00F06B03" w:rsidRPr="007A016C">
                <w:rPr>
                  <w:rStyle w:val="Hyperlink"/>
                </w:rPr>
                <w:t>https://nrich.maths.org/5648</w:t>
              </w:r>
            </w:hyperlink>
          </w:p>
          <w:p w14:paraId="2BDBF1BF" w14:textId="28876C84" w:rsidR="00955588" w:rsidRPr="00103456" w:rsidRDefault="1314234E">
            <w:pPr>
              <w:rPr>
                <w:b/>
                <w:bCs/>
                <w:u w:val="single"/>
              </w:rPr>
            </w:pPr>
            <w:r w:rsidRPr="2B2C54C8">
              <w:rPr>
                <w:b/>
                <w:bCs/>
                <w:u w:val="single"/>
              </w:rPr>
              <w:t xml:space="preserve">3. </w:t>
            </w:r>
            <w:r w:rsidR="00103456" w:rsidRPr="2B2C54C8">
              <w:rPr>
                <w:b/>
                <w:bCs/>
                <w:u w:val="single"/>
              </w:rPr>
              <w:t xml:space="preserve">Main task - </w:t>
            </w:r>
            <w:r w:rsidR="0075571B" w:rsidRPr="2B2C54C8">
              <w:rPr>
                <w:b/>
                <w:bCs/>
                <w:u w:val="single"/>
              </w:rPr>
              <w:t>National flags:</w:t>
            </w:r>
          </w:p>
          <w:p w14:paraId="325EF089" w14:textId="4ACC670A" w:rsidR="0075571B" w:rsidRPr="00103456" w:rsidRDefault="0075571B" w:rsidP="00103456">
            <w:r w:rsidRPr="00103456">
              <w:t>During an Olympic Games many national flags are on display.</w:t>
            </w:r>
          </w:p>
          <w:p w14:paraId="1E99B50A" w14:textId="48B81B52" w:rsidR="0075571B" w:rsidRDefault="0075571B">
            <w:r w:rsidRPr="0075571B">
              <w:rPr>
                <w:noProof/>
              </w:rPr>
              <w:drawing>
                <wp:inline distT="0" distB="0" distL="0" distR="0" wp14:anchorId="44D5822B" wp14:editId="4DEF91D3">
                  <wp:extent cx="1752845" cy="2429214"/>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752845" cy="2429214"/>
                          </a:xfrm>
                          <a:prstGeom prst="rect">
                            <a:avLst/>
                          </a:prstGeom>
                        </pic:spPr>
                      </pic:pic>
                    </a:graphicData>
                  </a:graphic>
                </wp:inline>
              </w:drawing>
            </w:r>
            <w:r>
              <w:rPr>
                <w:noProof/>
              </w:rPr>
              <w:t xml:space="preserve"> </w:t>
            </w:r>
            <w:r w:rsidRPr="0075571B">
              <w:rPr>
                <w:noProof/>
              </w:rPr>
              <w:drawing>
                <wp:inline distT="0" distB="0" distL="0" distR="0" wp14:anchorId="20B6DA0C" wp14:editId="21D7C22C">
                  <wp:extent cx="1790950" cy="2353003"/>
                  <wp:effectExtent l="0" t="0" r="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790950" cy="2353003"/>
                          </a:xfrm>
                          <a:prstGeom prst="rect">
                            <a:avLst/>
                          </a:prstGeom>
                        </pic:spPr>
                      </pic:pic>
                    </a:graphicData>
                  </a:graphic>
                </wp:inline>
              </w:drawing>
            </w:r>
            <w:r>
              <w:rPr>
                <w:noProof/>
              </w:rPr>
              <w:t xml:space="preserve"> </w:t>
            </w:r>
            <w:r w:rsidRPr="0075571B">
              <w:rPr>
                <w:noProof/>
              </w:rPr>
              <w:drawing>
                <wp:inline distT="0" distB="0" distL="0" distR="0" wp14:anchorId="4401343D" wp14:editId="7D3DD8EE">
                  <wp:extent cx="1743318" cy="2476846"/>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743318" cy="2476846"/>
                          </a:xfrm>
                          <a:prstGeom prst="rect">
                            <a:avLst/>
                          </a:prstGeom>
                        </pic:spPr>
                      </pic:pic>
                    </a:graphicData>
                  </a:graphic>
                </wp:inline>
              </w:drawing>
            </w:r>
          </w:p>
          <w:p w14:paraId="5D5CCB6B" w14:textId="28D72876" w:rsidR="0075571B" w:rsidRDefault="0075571B" w:rsidP="2B2C54C8">
            <w:r>
              <w:t>Here's a chance to investigate some of them.</w:t>
            </w:r>
            <w:r w:rsidR="00302941">
              <w:t xml:space="preserve"> </w:t>
            </w:r>
            <w:r>
              <w:t>Pick a flag and investigate some of the following:</w:t>
            </w:r>
          </w:p>
          <w:p w14:paraId="4BF4A2AF" w14:textId="1473DF63" w:rsidR="0075571B" w:rsidRDefault="0075571B" w:rsidP="2B2C54C8">
            <w:r>
              <w:t>What shapes can you see in it?  Can you describe them and their angles?</w:t>
            </w:r>
          </w:p>
          <w:p w14:paraId="3C4D991B" w14:textId="698419E1" w:rsidR="00302941" w:rsidRDefault="00302941" w:rsidP="2B2C54C8">
            <w:r>
              <w:t>Can you draw them accurately? Do you know the countries they are for?</w:t>
            </w:r>
          </w:p>
          <w:p w14:paraId="0311F31D" w14:textId="1F316128" w:rsidR="0075571B" w:rsidRDefault="0075571B" w:rsidP="2B2C54C8">
            <w:r>
              <w:t>Does the flag have any lines of reflective symmetry</w:t>
            </w:r>
            <w:r w:rsidR="12D67B5E">
              <w:t xml:space="preserve"> and</w:t>
            </w:r>
            <w:r>
              <w:t xml:space="preserve"> if so</w:t>
            </w:r>
            <w:r w:rsidR="3B245066">
              <w:t>,</w:t>
            </w:r>
            <w:r>
              <w:t xml:space="preserve"> how many lines?</w:t>
            </w:r>
          </w:p>
          <w:p w14:paraId="62A84359" w14:textId="77777777" w:rsidR="0075571B" w:rsidRDefault="0075571B" w:rsidP="2B2C54C8">
            <w:r>
              <w:t>Can you find any pairs of parallel lines?  If so mark them on your flag.</w:t>
            </w:r>
          </w:p>
          <w:p w14:paraId="6C2CA6CA" w14:textId="77777777" w:rsidR="0075571B" w:rsidRDefault="0075571B" w:rsidP="2B2C54C8">
            <w:r>
              <w:t>Are there any lines perpendicular to one another?</w:t>
            </w:r>
          </w:p>
          <w:p w14:paraId="08079516" w14:textId="77777777" w:rsidR="0075571B" w:rsidRDefault="0075571B" w:rsidP="2B2C54C8">
            <w:r>
              <w:t>Can you find a way to classify the shapes in your flag?</w:t>
            </w:r>
          </w:p>
          <w:p w14:paraId="25EF30A8" w14:textId="642A5154" w:rsidR="0075571B" w:rsidRDefault="0075571B" w:rsidP="2B2C54C8">
            <w:r>
              <w:t>Now try with another flag.</w:t>
            </w:r>
          </w:p>
          <w:p w14:paraId="467EFB7A" w14:textId="6A427921" w:rsidR="0075571B" w:rsidRPr="00302941" w:rsidRDefault="6EE54C31" w:rsidP="2B2C54C8">
            <w:pPr>
              <w:rPr>
                <w:b/>
                <w:bCs/>
                <w:u w:val="single"/>
              </w:rPr>
            </w:pPr>
            <w:r w:rsidRPr="2B2C54C8">
              <w:rPr>
                <w:b/>
                <w:bCs/>
                <w:u w:val="single"/>
              </w:rPr>
              <w:t xml:space="preserve">4. </w:t>
            </w:r>
            <w:r w:rsidR="0075571B" w:rsidRPr="2B2C54C8">
              <w:rPr>
                <w:b/>
                <w:bCs/>
                <w:u w:val="single"/>
              </w:rPr>
              <w:t>Challenge:</w:t>
            </w:r>
          </w:p>
          <w:p w14:paraId="2552866B" w14:textId="45DB9FE3" w:rsidR="00F06B03" w:rsidRDefault="00302941" w:rsidP="2B2C54C8">
            <w:r>
              <w:t>De</w:t>
            </w:r>
            <w:r w:rsidR="0075571B">
              <w:t xml:space="preserve">sign your own flag for a new country using only quadrilaterals and triangles. Can you include each different type? Think how they </w:t>
            </w:r>
            <w:r>
              <w:t xml:space="preserve">might </w:t>
            </w:r>
            <w:r w:rsidR="0075571B">
              <w:t>repeat and tessellate.</w:t>
            </w:r>
            <w:r w:rsidR="64C49BA3">
              <w:t xml:space="preserve"> Draw any flags you create in your orange book.</w:t>
            </w:r>
          </w:p>
          <w:p w14:paraId="4BB50682" w14:textId="070EC4C9" w:rsidR="3C682A11" w:rsidRDefault="3C682A11" w:rsidP="2B2C54C8">
            <w:pPr>
              <w:rPr>
                <w:b/>
                <w:bCs/>
                <w:u w:val="single"/>
              </w:rPr>
            </w:pPr>
            <w:r w:rsidRPr="2B2C54C8">
              <w:rPr>
                <w:b/>
                <w:bCs/>
                <w:u w:val="single"/>
              </w:rPr>
              <w:t>Help:</w:t>
            </w:r>
          </w:p>
          <w:p w14:paraId="66DD9084" w14:textId="105C05C5" w:rsidR="004D4642" w:rsidRDefault="00D74784" w:rsidP="2B2C54C8">
            <w:r>
              <w:t xml:space="preserve">Dictionary: </w:t>
            </w:r>
            <w:hyperlink r:id="rId23">
              <w:r>
                <w:t>http://www.amathsdictionaryforkids.com/dictionary.html</w:t>
              </w:r>
            </w:hyperlink>
          </w:p>
          <w:p w14:paraId="19CC5566" w14:textId="29723802" w:rsidR="004D4642" w:rsidRDefault="00D74784">
            <w:r>
              <w:t>Recap/revision:</w:t>
            </w:r>
          </w:p>
          <w:p w14:paraId="4EF4DB6F" w14:textId="72C8475C" w:rsidR="004D4642" w:rsidRDefault="00D74784">
            <w:r>
              <w:t>You will need to know the following vocabulary, some of which we had as our spelling words for the last 2 weeks!</w:t>
            </w:r>
          </w:p>
          <w:p w14:paraId="2292FFB4" w14:textId="094BB176" w:rsidR="004D4642" w:rsidRDefault="00D74784">
            <w:r>
              <w:t>Polygon, perpendicular, parallel, horizontal, vertical, diagonal, vertex, regular, irregular, symmetrical</w:t>
            </w:r>
            <w:r w:rsidR="00302941">
              <w:t>, tessellate</w:t>
            </w:r>
            <w:r>
              <w:t>.</w:t>
            </w:r>
          </w:p>
        </w:tc>
      </w:tr>
      <w:tr w:rsidR="004D4642" w14:paraId="3AAC67CA" w14:textId="77777777" w:rsidTr="2B2C54C8">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8C70994" w14:textId="4232DB9B" w:rsidR="004D4642" w:rsidRPr="00E4648A" w:rsidRDefault="00E4648A">
            <w:pPr>
              <w:rPr>
                <w:b/>
                <w:bCs/>
              </w:rPr>
            </w:pPr>
            <w:r w:rsidRPr="00E4648A">
              <w:rPr>
                <w:b/>
                <w:bCs/>
              </w:rPr>
              <w:lastRenderedPageBreak/>
              <w:t>Maths Fluency</w:t>
            </w:r>
          </w:p>
        </w:tc>
        <w:tc>
          <w:tcPr>
            <w:tcW w:w="90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6C75466" w14:textId="77777777" w:rsidR="004D4642" w:rsidRDefault="00D74784">
            <w:r>
              <w:t>Please spend a minimum of 30 minutes a day on one at least one of the Maths platforms:</w:t>
            </w:r>
            <w:r>
              <w:rPr>
                <w:b/>
                <w:sz w:val="20"/>
                <w:szCs w:val="20"/>
              </w:rPr>
              <w:t xml:space="preserve"> </w:t>
            </w:r>
          </w:p>
          <w:p w14:paraId="77FD9A87" w14:textId="63626BEC" w:rsidR="004D4642" w:rsidRDefault="00D74784" w:rsidP="2B2C54C8">
            <w:pPr>
              <w:rPr>
                <w:sz w:val="20"/>
                <w:szCs w:val="20"/>
              </w:rPr>
            </w:pPr>
            <w:r w:rsidRPr="2B2C54C8">
              <w:rPr>
                <w:sz w:val="20"/>
                <w:szCs w:val="20"/>
              </w:rPr>
              <w:t>TT Rock Stars</w:t>
            </w:r>
            <w:r w:rsidR="7AF4FF17" w:rsidRPr="2B2C54C8">
              <w:rPr>
                <w:sz w:val="20"/>
                <w:szCs w:val="20"/>
              </w:rPr>
              <w:t xml:space="preserve"> </w:t>
            </w:r>
            <w:r w:rsidR="0153A5FA" w:rsidRPr="2B2C54C8">
              <w:rPr>
                <w:sz w:val="20"/>
                <w:szCs w:val="20"/>
              </w:rPr>
              <w:t>or Maths Whizz</w:t>
            </w:r>
          </w:p>
          <w:p w14:paraId="571E2633" w14:textId="77777777" w:rsidR="004D4642" w:rsidRDefault="00D74784">
            <w:r>
              <w:rPr>
                <w:b/>
                <w:sz w:val="20"/>
                <w:szCs w:val="20"/>
              </w:rPr>
              <w:t>(Device required)</w:t>
            </w:r>
          </w:p>
        </w:tc>
      </w:tr>
      <w:tr w:rsidR="004D4642" w14:paraId="5E6C797E" w14:textId="77777777" w:rsidTr="2B2C54C8">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316947E" w14:textId="77777777" w:rsidR="004D4642" w:rsidRDefault="00D74784">
            <w:pPr>
              <w:rPr>
                <w:b/>
              </w:rPr>
            </w:pPr>
            <w:r>
              <w:rPr>
                <w:b/>
              </w:rPr>
              <w:t>Writing</w:t>
            </w:r>
          </w:p>
        </w:tc>
        <w:tc>
          <w:tcPr>
            <w:tcW w:w="90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46E1E21" w14:textId="1529FB12" w:rsidR="05C917D3" w:rsidRDefault="05C917D3" w:rsidP="2B2C54C8">
            <w:pPr>
              <w:rPr>
                <w:b/>
                <w:bCs/>
                <w:u w:val="single"/>
              </w:rPr>
            </w:pPr>
            <w:r w:rsidRPr="2B2C54C8">
              <w:rPr>
                <w:b/>
                <w:bCs/>
                <w:u w:val="single"/>
              </w:rPr>
              <w:t>Quick starter:</w:t>
            </w:r>
          </w:p>
          <w:p w14:paraId="1234CDE7" w14:textId="4F90261D" w:rsidR="05C917D3" w:rsidRDefault="05C917D3" w:rsidP="281D661B">
            <w:r>
              <w:t>All the nouns in my work have been jumb</w:t>
            </w:r>
            <w:r w:rsidR="1CE05A10">
              <w:t>l</w:t>
            </w:r>
            <w:r>
              <w:t>ed up! Can you swap the nouns round so that my writing makes sense?</w:t>
            </w:r>
          </w:p>
          <w:p w14:paraId="5A1A1D04" w14:textId="18E9E1D3" w:rsidR="05C917D3" w:rsidRDefault="05C917D3" w:rsidP="281D661B">
            <w:pPr>
              <w:rPr>
                <w:i/>
                <w:iCs/>
              </w:rPr>
            </w:pPr>
            <w:r w:rsidRPr="281D661B">
              <w:rPr>
                <w:i/>
                <w:iCs/>
              </w:rPr>
              <w:t>Hive</w:t>
            </w:r>
            <w:r w:rsidR="6C24956B" w:rsidRPr="281D661B">
              <w:rPr>
                <w:i/>
                <w:iCs/>
              </w:rPr>
              <w:t>s</w:t>
            </w:r>
            <w:r w:rsidRPr="281D661B">
              <w:rPr>
                <w:i/>
                <w:iCs/>
              </w:rPr>
              <w:t xml:space="preserve"> are famous for making bees. They live in honey and spend most of their pollen in the flowers flying round looking for </w:t>
            </w:r>
            <w:r w:rsidR="707EF66F" w:rsidRPr="281D661B">
              <w:rPr>
                <w:i/>
                <w:iCs/>
              </w:rPr>
              <w:t>su</w:t>
            </w:r>
            <w:r w:rsidRPr="281D661B">
              <w:rPr>
                <w:i/>
                <w:iCs/>
              </w:rPr>
              <w:t>mmer that contain time.</w:t>
            </w:r>
          </w:p>
          <w:p w14:paraId="45203540" w14:textId="0CF48414" w:rsidR="00D735D5" w:rsidRDefault="20AA1A0E" w:rsidP="281D661B">
            <w:pPr>
              <w:rPr>
                <w:b/>
                <w:bCs/>
                <w:u w:val="single"/>
              </w:rPr>
            </w:pPr>
            <w:r w:rsidRPr="281D661B">
              <w:rPr>
                <w:b/>
                <w:bCs/>
                <w:u w:val="single"/>
              </w:rPr>
              <w:t>Main task:</w:t>
            </w:r>
          </w:p>
          <w:p w14:paraId="4343E9D0" w14:textId="1AC316F7" w:rsidR="00D735D5" w:rsidRDefault="00D735D5">
            <w:r>
              <w:t xml:space="preserve">Based on the book that you read earlier from the WORLD e BOOK website, write a one paragraph summary of what you have read. </w:t>
            </w:r>
          </w:p>
          <w:p w14:paraId="33A841B4" w14:textId="77777777" w:rsidR="00302941" w:rsidRDefault="00D735D5">
            <w:r w:rsidRPr="00302941">
              <w:rPr>
                <w:b/>
                <w:bCs/>
                <w:u w:val="single"/>
              </w:rPr>
              <w:t>Challenge:</w:t>
            </w:r>
            <w:r>
              <w:t xml:space="preserve"> </w:t>
            </w:r>
          </w:p>
          <w:p w14:paraId="27C8D3A7" w14:textId="21CA0D5B" w:rsidR="004D4642" w:rsidRDefault="00D735D5">
            <w:r>
              <w:t>Can you create a short presentation</w:t>
            </w:r>
            <w:r w:rsidR="00302941">
              <w:t xml:space="preserve"> (</w:t>
            </w:r>
            <w:r w:rsidR="438A56F2">
              <w:t>PowerPoint</w:t>
            </w:r>
            <w:r w:rsidR="00302941">
              <w:t>, poster, script, etc…)</w:t>
            </w:r>
            <w:r>
              <w:t xml:space="preserve"> and present this to someone at home.</w:t>
            </w:r>
            <w:r w:rsidR="3432CC20">
              <w:t xml:space="preserve"> It’d be great if you could share an image of your presentation with us on the blog.</w:t>
            </w:r>
            <w:r w:rsidR="00D74784">
              <w:t xml:space="preserve"> </w:t>
            </w:r>
          </w:p>
        </w:tc>
      </w:tr>
      <w:tr w:rsidR="004D4642" w14:paraId="675883A4" w14:textId="77777777" w:rsidTr="2B2C54C8">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27DD016" w14:textId="77777777" w:rsidR="004D4642" w:rsidRDefault="00D74784">
            <w:pPr>
              <w:rPr>
                <w:b/>
              </w:rPr>
            </w:pPr>
            <w:r>
              <w:rPr>
                <w:b/>
              </w:rPr>
              <w:t>Further Resources</w:t>
            </w:r>
          </w:p>
        </w:tc>
        <w:tc>
          <w:tcPr>
            <w:tcW w:w="90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FA49264" w14:textId="77777777" w:rsidR="004D4642" w:rsidRDefault="00D74784">
            <w:r>
              <w:t>The following websites are offering either free resources and/or free membership for the duration of any school closures so have a look:</w:t>
            </w:r>
          </w:p>
          <w:p w14:paraId="5790DB39" w14:textId="77777777" w:rsidR="004D4642" w:rsidRDefault="00E762DB">
            <w:hyperlink r:id="rId24" w:history="1">
              <w:r w:rsidR="00D74784">
                <w:rPr>
                  <w:rStyle w:val="Hyperlink"/>
                </w:rPr>
                <w:t>https://www.twinkl.co.uk/search?term=school+closure</w:t>
              </w:r>
            </w:hyperlink>
            <w:r w:rsidR="00D74784">
              <w:t xml:space="preserve"> (home learning packs)</w:t>
            </w:r>
          </w:p>
          <w:p w14:paraId="6B3702D4" w14:textId="77777777" w:rsidR="004D4642" w:rsidRDefault="00E762DB">
            <w:hyperlink r:id="rId25" w:history="1">
              <w:r w:rsidR="00D74784">
                <w:rPr>
                  <w:rStyle w:val="Hyperlink"/>
                </w:rPr>
                <w:t>www.whiterosemaths.com</w:t>
              </w:r>
            </w:hyperlink>
            <w:r w:rsidR="00D74784">
              <w:t xml:space="preserve"> (free resources and video content)</w:t>
            </w:r>
          </w:p>
          <w:p w14:paraId="38747926" w14:textId="77777777" w:rsidR="004D4642" w:rsidRDefault="00D74784">
            <w:r>
              <w:t>Espresso (</w:t>
            </w:r>
            <w:hyperlink r:id="rId26" w:history="1">
              <w:r>
                <w:rPr>
                  <w:rStyle w:val="Hyperlink"/>
                </w:rPr>
                <w:t>www.discoveryeducation.co.uk</w:t>
              </w:r>
            </w:hyperlink>
            <w:r>
              <w:t xml:space="preserve"> )- selection of learning resources and videos, including books with comprehension activities. </w:t>
            </w:r>
          </w:p>
        </w:tc>
      </w:tr>
    </w:tbl>
    <w:p w14:paraId="49BF0671" w14:textId="7E2DA357" w:rsidR="004D4642" w:rsidRDefault="004D4642"/>
    <w:p w14:paraId="4066EB0D" w14:textId="77777777" w:rsidR="004D4642" w:rsidRDefault="004D4642">
      <w:pPr>
        <w:rPr>
          <w:b/>
        </w:rPr>
      </w:pPr>
    </w:p>
    <w:sectPr w:rsidR="004D4642">
      <w:headerReference w:type="default" r:id="rId27"/>
      <w:pgSz w:w="11906" w:h="16838"/>
      <w:pgMar w:top="1440" w:right="1440" w:bottom="284"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A9CE6B" w14:textId="77777777" w:rsidR="000B5323" w:rsidRDefault="000B5323">
      <w:pPr>
        <w:spacing w:after="0" w:line="240" w:lineRule="auto"/>
      </w:pPr>
      <w:r>
        <w:separator/>
      </w:r>
    </w:p>
  </w:endnote>
  <w:endnote w:type="continuationSeparator" w:id="0">
    <w:p w14:paraId="5D3F1F70" w14:textId="77777777" w:rsidR="000B5323" w:rsidRDefault="000B53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AC6F94" w14:textId="77777777" w:rsidR="000B5323" w:rsidRDefault="000B5323">
      <w:pPr>
        <w:spacing w:after="0" w:line="240" w:lineRule="auto"/>
      </w:pPr>
      <w:r>
        <w:rPr>
          <w:color w:val="000000"/>
        </w:rPr>
        <w:separator/>
      </w:r>
    </w:p>
  </w:footnote>
  <w:footnote w:type="continuationSeparator" w:id="0">
    <w:p w14:paraId="158EE868" w14:textId="77777777" w:rsidR="000B5323" w:rsidRDefault="000B53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4F1E9F" w14:textId="4191F86A" w:rsidR="005D7B78" w:rsidRDefault="003A3FEB">
    <w:pPr>
      <w:pStyle w:val="Header"/>
      <w:jc w:val="right"/>
    </w:pPr>
    <w:r>
      <w:rPr>
        <w:b/>
        <w:u w:val="single"/>
      </w:rPr>
      <w:t>Thursday 26th</w:t>
    </w:r>
    <w:r w:rsidR="00D74784">
      <w:rPr>
        <w:b/>
        <w:u w:val="single"/>
      </w:rPr>
      <w:t xml:space="preserve"> March</w:t>
    </w:r>
  </w:p>
  <w:p w14:paraId="125689A3" w14:textId="016AFD65" w:rsidR="005D7B78" w:rsidRDefault="00D74784">
    <w:pPr>
      <w:pStyle w:val="Header"/>
      <w:jc w:val="right"/>
      <w:rPr>
        <w:u w:val="single"/>
      </w:rPr>
    </w:pPr>
    <w:r>
      <w:rPr>
        <w:u w:val="single"/>
      </w:rPr>
      <w:t>2</w:t>
    </w:r>
    <w:r w:rsidR="003A3FEB">
      <w:rPr>
        <w:u w:val="single"/>
      </w:rPr>
      <w:t>6</w:t>
    </w:r>
    <w:r>
      <w:rPr>
        <w:u w:val="single"/>
      </w:rPr>
      <w:t xml:space="preserve">.03.2020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56F0D"/>
    <w:multiLevelType w:val="hybridMultilevel"/>
    <w:tmpl w:val="FA706810"/>
    <w:lvl w:ilvl="0" w:tplc="777EB472">
      <w:start w:val="1"/>
      <w:numFmt w:val="decimal"/>
      <w:lvlText w:val="%1."/>
      <w:lvlJc w:val="left"/>
      <w:pPr>
        <w:ind w:left="720" w:hanging="360"/>
      </w:pPr>
      <w:rPr>
        <w:rFonts w:ascii="Arial" w:hAnsi="Arial" w:cs="Arial" w:hint="default"/>
        <w:color w:val="2222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5323"/>
    <w:rsid w:val="000B5323"/>
    <w:rsid w:val="00103456"/>
    <w:rsid w:val="00184A65"/>
    <w:rsid w:val="00225D97"/>
    <w:rsid w:val="002306BF"/>
    <w:rsid w:val="0029272B"/>
    <w:rsid w:val="002C494D"/>
    <w:rsid w:val="00302941"/>
    <w:rsid w:val="003A3FEB"/>
    <w:rsid w:val="004D4642"/>
    <w:rsid w:val="00696E19"/>
    <w:rsid w:val="0075571B"/>
    <w:rsid w:val="007A4127"/>
    <w:rsid w:val="00955588"/>
    <w:rsid w:val="009D1C7B"/>
    <w:rsid w:val="00AD2D41"/>
    <w:rsid w:val="00BD32E2"/>
    <w:rsid w:val="00BD54E2"/>
    <w:rsid w:val="00D1023E"/>
    <w:rsid w:val="00D274B6"/>
    <w:rsid w:val="00D51E6D"/>
    <w:rsid w:val="00D735D5"/>
    <w:rsid w:val="00D74784"/>
    <w:rsid w:val="00D82B0B"/>
    <w:rsid w:val="00E4648A"/>
    <w:rsid w:val="00E762DB"/>
    <w:rsid w:val="00E76922"/>
    <w:rsid w:val="00E811CA"/>
    <w:rsid w:val="00F06B03"/>
    <w:rsid w:val="0153A5FA"/>
    <w:rsid w:val="05C917D3"/>
    <w:rsid w:val="05D786B3"/>
    <w:rsid w:val="067C3896"/>
    <w:rsid w:val="06DEABD3"/>
    <w:rsid w:val="06F6DFC2"/>
    <w:rsid w:val="0B5CF64C"/>
    <w:rsid w:val="102A95CE"/>
    <w:rsid w:val="11A8B260"/>
    <w:rsid w:val="12D67B5E"/>
    <w:rsid w:val="1314234E"/>
    <w:rsid w:val="1CE05A10"/>
    <w:rsid w:val="20AA1A0E"/>
    <w:rsid w:val="20F65DB2"/>
    <w:rsid w:val="216B93C3"/>
    <w:rsid w:val="251183BA"/>
    <w:rsid w:val="281D661B"/>
    <w:rsid w:val="28641A80"/>
    <w:rsid w:val="292041CB"/>
    <w:rsid w:val="2B2C54C8"/>
    <w:rsid w:val="2CEFE348"/>
    <w:rsid w:val="2D5B3976"/>
    <w:rsid w:val="2F58BB1D"/>
    <w:rsid w:val="311E3413"/>
    <w:rsid w:val="3432CC20"/>
    <w:rsid w:val="349F2118"/>
    <w:rsid w:val="34D85478"/>
    <w:rsid w:val="35008657"/>
    <w:rsid w:val="35CBE285"/>
    <w:rsid w:val="3B245066"/>
    <w:rsid w:val="3BC27A8D"/>
    <w:rsid w:val="3C682A11"/>
    <w:rsid w:val="3C817E72"/>
    <w:rsid w:val="3CE4D5A8"/>
    <w:rsid w:val="438A56F2"/>
    <w:rsid w:val="4A7156C9"/>
    <w:rsid w:val="4D34ECF8"/>
    <w:rsid w:val="4F9BEE47"/>
    <w:rsid w:val="550D3898"/>
    <w:rsid w:val="584F61CC"/>
    <w:rsid w:val="5876C54F"/>
    <w:rsid w:val="5D0AB77C"/>
    <w:rsid w:val="5DF5A049"/>
    <w:rsid w:val="63741AB6"/>
    <w:rsid w:val="64C49BA3"/>
    <w:rsid w:val="67CCDB56"/>
    <w:rsid w:val="6978D11A"/>
    <w:rsid w:val="6B52BB6F"/>
    <w:rsid w:val="6C24956B"/>
    <w:rsid w:val="6D06DEAD"/>
    <w:rsid w:val="6EB066E9"/>
    <w:rsid w:val="6EE54C31"/>
    <w:rsid w:val="6F44BA8C"/>
    <w:rsid w:val="707EF66F"/>
    <w:rsid w:val="743F5DCA"/>
    <w:rsid w:val="76E4C0B5"/>
    <w:rsid w:val="785F5A7B"/>
    <w:rsid w:val="7A4AD4D9"/>
    <w:rsid w:val="7AF4FF17"/>
    <w:rsid w:val="7BA5F8E8"/>
    <w:rsid w:val="7BFB140D"/>
    <w:rsid w:val="7E759FF3"/>
    <w:rsid w:val="7EC054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5E16D"/>
  <w15:docId w15:val="{E33F748F-E91B-4EF4-A981-1E7174E08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uppressAutoHyphens/>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spacing w:after="160" w:line="240" w:lineRule="auto"/>
      <w:ind w:left="720"/>
    </w:pPr>
  </w:style>
  <w:style w:type="character" w:styleId="Hyperlink">
    <w:name w:val="Hyperlink"/>
    <w:rPr>
      <w:color w:val="0563C1"/>
      <w:u w:val="single"/>
    </w:rPr>
  </w:style>
  <w:style w:type="character" w:styleId="UnresolvedMention">
    <w:name w:val="Unresolved Mention"/>
    <w:basedOn w:val="DefaultParagraphFont"/>
    <w:rPr>
      <w:color w:val="605E5C"/>
      <w:shd w:val="clear" w:color="auto" w:fill="E1DFDD"/>
    </w:rPr>
  </w:style>
  <w:style w:type="paragraph" w:styleId="BalloonText">
    <w:name w:val="Balloon Text"/>
    <w:basedOn w:val="Normal"/>
    <w:pPr>
      <w:spacing w:after="0" w:line="240" w:lineRule="auto"/>
    </w:pPr>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styleId="FollowedHyperlink">
    <w:name w:val="FollowedHyperlink"/>
    <w:basedOn w:val="DefaultParagraphFont"/>
    <w:uiPriority w:val="99"/>
    <w:semiHidden/>
    <w:unhideWhenUsed/>
    <w:rsid w:val="007A4127"/>
    <w:rPr>
      <w:color w:val="954F72" w:themeColor="followedHyperlink"/>
      <w:u w:val="single"/>
    </w:rPr>
  </w:style>
  <w:style w:type="character" w:styleId="Emphasis">
    <w:name w:val="Emphasis"/>
    <w:basedOn w:val="DefaultParagraphFont"/>
    <w:uiPriority w:val="20"/>
    <w:qFormat/>
    <w:rsid w:val="00184A65"/>
    <w:rPr>
      <w:i/>
      <w:iCs/>
    </w:rPr>
  </w:style>
  <w:style w:type="character" w:customStyle="1" w:styleId="mqo3nc">
    <w:name w:val="mqo3nc"/>
    <w:basedOn w:val="DefaultParagraphFont"/>
    <w:rsid w:val="00D274B6"/>
  </w:style>
  <w:style w:type="character" w:customStyle="1" w:styleId="sl">
    <w:name w:val="sl"/>
    <w:basedOn w:val="DefaultParagraphFont"/>
    <w:rsid w:val="00D274B6"/>
  </w:style>
  <w:style w:type="character" w:customStyle="1" w:styleId="dttext">
    <w:name w:val="dttext"/>
    <w:basedOn w:val="DefaultParagraphFont"/>
    <w:rsid w:val="00D274B6"/>
  </w:style>
  <w:style w:type="character" w:styleId="Strong">
    <w:name w:val="Strong"/>
    <w:basedOn w:val="DefaultParagraphFont"/>
    <w:uiPriority w:val="22"/>
    <w:qFormat/>
    <w:rsid w:val="00D274B6"/>
    <w:rPr>
      <w:b/>
      <w:bCs/>
    </w:rPr>
  </w:style>
  <w:style w:type="character" w:customStyle="1" w:styleId="italic">
    <w:name w:val="italic"/>
    <w:basedOn w:val="DefaultParagraphFont"/>
    <w:rsid w:val="00AD2D41"/>
  </w:style>
  <w:style w:type="character" w:customStyle="1" w:styleId="bold">
    <w:name w:val="bold"/>
    <w:basedOn w:val="DefaultParagraphFont"/>
    <w:rsid w:val="00AD2D41"/>
  </w:style>
  <w:style w:type="character" w:styleId="PlaceholderText">
    <w:name w:val="Placeholder Text"/>
    <w:basedOn w:val="DefaultParagraphFont"/>
    <w:uiPriority w:val="99"/>
    <w:semiHidden/>
    <w:rsid w:val="00F06B03"/>
    <w:rPr>
      <w:color w:val="808080"/>
    </w:rPr>
  </w:style>
  <w:style w:type="paragraph" w:styleId="NormalWeb">
    <w:name w:val="Normal (Web)"/>
    <w:basedOn w:val="Normal"/>
    <w:uiPriority w:val="99"/>
    <w:unhideWhenUsed/>
    <w:rsid w:val="0075571B"/>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200853">
      <w:bodyDiv w:val="1"/>
      <w:marLeft w:val="0"/>
      <w:marRight w:val="0"/>
      <w:marTop w:val="0"/>
      <w:marBottom w:val="0"/>
      <w:divBdr>
        <w:top w:val="none" w:sz="0" w:space="0" w:color="auto"/>
        <w:left w:val="none" w:sz="0" w:space="0" w:color="auto"/>
        <w:bottom w:val="none" w:sz="0" w:space="0" w:color="auto"/>
        <w:right w:val="none" w:sz="0" w:space="0" w:color="auto"/>
      </w:divBdr>
    </w:div>
    <w:div w:id="19566681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orldbook.kitaboo.com/reader/worldbook/" TargetMode="External"/><Relationship Id="rId18" Type="http://schemas.openxmlformats.org/officeDocument/2006/relationships/hyperlink" Target="http://www.discoveryeducation.co.uk" TargetMode="External"/><Relationship Id="rId26" Type="http://schemas.openxmlformats.org/officeDocument/2006/relationships/hyperlink" Target="http://www.discoveryeducation.co.uk" TargetMode="External"/><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webSettings" Target="webSettings.xml"/><Relationship Id="rId12" Type="http://schemas.openxmlformats.org/officeDocument/2006/relationships/hyperlink" Target="https://www.zooniverse.org/projects/rossmcwhirter/spotting-spider-monkeys/classify" TargetMode="External"/><Relationship Id="rId17" Type="http://schemas.openxmlformats.org/officeDocument/2006/relationships/image" Target="media/image5.png"/><Relationship Id="rId25" Type="http://schemas.openxmlformats.org/officeDocument/2006/relationships/hyperlink" Target="http://www.whiterosemaths.com"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6.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24" Type="http://schemas.openxmlformats.org/officeDocument/2006/relationships/hyperlink" Target="https://www.twinkl.co.uk/search?term=school+closure" TargetMode="External"/><Relationship Id="rId5"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hyperlink" Target="http://www.amathsdictionaryforkids.com/dictionary.html" TargetMode="External"/><Relationship Id="rId28" Type="http://schemas.openxmlformats.org/officeDocument/2006/relationships/fontTable" Target="fontTable.xml"/><Relationship Id="rId10" Type="http://schemas.openxmlformats.org/officeDocument/2006/relationships/hyperlink" Target="https://roundhouse.primarysite.blog/" TargetMode="External"/><Relationship Id="rId19" Type="http://schemas.openxmlformats.org/officeDocument/2006/relationships/hyperlink" Target="https://nrich.maths.org/5648"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png"/><Relationship Id="rId22" Type="http://schemas.openxmlformats.org/officeDocument/2006/relationships/image" Target="media/image8.png"/><Relationship Id="rId27"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ed\Downloads\Remote%20learning%20for%20children%20-%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5FB6D13C5252449BFEB3EE9EB04259F" ma:contentTypeVersion="12" ma:contentTypeDescription="Create a new document." ma:contentTypeScope="" ma:versionID="4df4723c4ce83fc1307bea66f16cfd54">
  <xsd:schema xmlns:xsd="http://www.w3.org/2001/XMLSchema" xmlns:xs="http://www.w3.org/2001/XMLSchema" xmlns:p="http://schemas.microsoft.com/office/2006/metadata/properties" xmlns:ns2="da1ddb92-1264-449f-beb3-b61937c0a652" xmlns:ns3="9650e086-b66d-417f-ade2-3d5c46c9fb3b" targetNamespace="http://schemas.microsoft.com/office/2006/metadata/properties" ma:root="true" ma:fieldsID="b498e0f0ee60a5c7ee785276bf00036c" ns2:_="" ns3:_="">
    <xsd:import namespace="da1ddb92-1264-449f-beb3-b61937c0a652"/>
    <xsd:import namespace="9650e086-b66d-417f-ade2-3d5c46c9fb3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1ddb92-1264-449f-beb3-b61937c0a6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650e086-b66d-417f-ade2-3d5c46c9fb3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A7FD4FA-AE4C-41D1-865D-D6E190B96B07}">
  <ds:schemaRefs>
    <ds:schemaRef ds:uri="http://schemas.microsoft.com/sharepoint/v3/contenttype/forms"/>
  </ds:schemaRefs>
</ds:datastoreItem>
</file>

<file path=customXml/itemProps2.xml><?xml version="1.0" encoding="utf-8"?>
<ds:datastoreItem xmlns:ds="http://schemas.openxmlformats.org/officeDocument/2006/customXml" ds:itemID="{774AC853-2092-4524-AFDA-01494CF6FFF7}">
  <ds:schemaRefs>
    <ds:schemaRef ds:uri="http://schemas.microsoft.com/office/2006/documentManagement/types"/>
    <ds:schemaRef ds:uri="da1ddb92-1264-449f-beb3-b61937c0a652"/>
    <ds:schemaRef ds:uri="http://purl.org/dc/dcmitype/"/>
    <ds:schemaRef ds:uri="http://schemas.microsoft.com/office/infopath/2007/PartnerControls"/>
    <ds:schemaRef ds:uri="http://purl.org/dc/elements/1.1/"/>
    <ds:schemaRef ds:uri="http://schemas.microsoft.com/office/2006/metadata/properties"/>
    <ds:schemaRef ds:uri="9650e086-b66d-417f-ade2-3d5c46c9fb3b"/>
    <ds:schemaRef ds:uri="http://schemas.openxmlformats.org/package/2006/metadata/core-properties"/>
    <ds:schemaRef ds:uri="http://www.w3.org/XML/1998/namespace"/>
    <ds:schemaRef ds:uri="http://purl.org/dc/terms/"/>
  </ds:schemaRefs>
</ds:datastoreItem>
</file>

<file path=customXml/itemProps3.xml><?xml version="1.0" encoding="utf-8"?>
<ds:datastoreItem xmlns:ds="http://schemas.openxmlformats.org/officeDocument/2006/customXml" ds:itemID="{C3B5B15F-608E-49C5-A963-5F619AE0F6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1ddb92-1264-449f-beb3-b61937c0a652"/>
    <ds:schemaRef ds:uri="9650e086-b66d-417f-ade2-3d5c46c9fb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Remote learning for children - template</Template>
  <TotalTime>1</TotalTime>
  <Pages>3</Pages>
  <Words>877</Words>
  <Characters>5003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Aled</dc:creator>
  <dc:description/>
  <cp:lastModifiedBy>Darren Smith</cp:lastModifiedBy>
  <cp:revision>2</cp:revision>
  <cp:lastPrinted>2020-03-19T09:50:00Z</cp:lastPrinted>
  <dcterms:created xsi:type="dcterms:W3CDTF">2020-03-25T22:14:00Z</dcterms:created>
  <dcterms:modified xsi:type="dcterms:W3CDTF">2020-03-25T22:14:00Z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0x010100F5FB6D13C5252449BFEB3EE9EB04259F</vt:lpwstr>
  </property>
</Properties>
</file>