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4D4642" w:rsidP="54D37330" w:rsidRDefault="00D74784" w14:paraId="2E4AF20A" w14:textId="37986A1A">
      <w:pPr>
        <w:jc w:val="center"/>
        <w:rPr>
          <w:b w:val="1"/>
          <w:bCs w:val="1"/>
          <w:sz w:val="32"/>
          <w:szCs w:val="32"/>
        </w:rPr>
      </w:pPr>
      <w:bookmarkStart w:name="_GoBack" w:id="0"/>
      <w:bookmarkEnd w:id="0"/>
      <w:r w:rsidRPr="54D37330" w:rsidR="00D74784">
        <w:rPr>
          <w:b w:val="1"/>
          <w:bCs w:val="1"/>
          <w:sz w:val="32"/>
          <w:szCs w:val="32"/>
        </w:rPr>
        <w:t xml:space="preserve">Good morning Sparrows </w:t>
      </w:r>
      <w:r w:rsidRPr="54D37330" w:rsidR="7D1D8314">
        <w:rPr>
          <w:b w:val="1"/>
          <w:bCs w:val="1"/>
          <w:sz w:val="32"/>
          <w:szCs w:val="32"/>
        </w:rPr>
        <w:t>and</w:t>
      </w:r>
      <w:r w:rsidRPr="54D37330" w:rsidR="00D74784">
        <w:rPr>
          <w:b w:val="1"/>
          <w:bCs w:val="1"/>
          <w:sz w:val="32"/>
          <w:szCs w:val="32"/>
        </w:rPr>
        <w:t xml:space="preserve"> Doves</w:t>
      </w:r>
    </w:p>
    <w:p w:rsidR="004D4642" w:rsidRDefault="00D74784" w14:paraId="0C343B4F" w14:textId="4AD39DAE">
      <w:r w:rsidR="00D74784">
        <w:rPr/>
        <w:t xml:space="preserve">Please </w:t>
      </w:r>
      <w:r w:rsidR="6C54552C">
        <w:rPr/>
        <w:t xml:space="preserve">look </w:t>
      </w:r>
      <w:r w:rsidR="00D74784">
        <w:rPr/>
        <w:t>below for the work that we would like you to complete today.</w:t>
      </w:r>
    </w:p>
    <w:p w:rsidR="004D4642" w:rsidRDefault="00D74784" w14:paraId="4AD3F8BA" w14:textId="77777777">
      <w:r>
        <w:t>If you experience any difficulties logging onto any of the online platforms/websites make sure you let us know on our class blog:</w:t>
      </w:r>
    </w:p>
    <w:p w:rsidR="004D4642" w:rsidRDefault="006431B2" w14:paraId="40F9C5CC" w14:textId="77777777">
      <w:hyperlink w:history="1" r:id="rId9">
        <w:r w:rsidR="00D74784">
          <w:rPr>
            <w:rStyle w:val="Hyperlink"/>
          </w:rPr>
          <w:t>https://roundhouse.primarysite.blog/</w:t>
        </w:r>
      </w:hyperlink>
    </w:p>
    <w:p w:rsidR="004D4642" w:rsidRDefault="004210BA" w14:paraId="4925EEDD" w14:textId="1436C2B4">
      <w:pPr>
        <w:rPr>
          <w:b/>
          <w:bCs/>
          <w:u w:val="single"/>
        </w:rPr>
      </w:pPr>
      <w:r>
        <w:rPr>
          <w:b/>
          <w:bCs/>
          <w:u w:val="single"/>
        </w:rPr>
        <w:t>To</w:t>
      </w:r>
      <w:r w:rsidR="00BD32E2">
        <w:rPr>
          <w:b/>
          <w:bCs/>
          <w:u w:val="single"/>
        </w:rPr>
        <w:t>day</w:t>
      </w:r>
      <w:r w:rsidR="00D74784">
        <w:rPr>
          <w:b/>
          <w:bCs/>
          <w:u w:val="single"/>
        </w:rPr>
        <w:t>’s wor</w:t>
      </w:r>
      <w:r>
        <w:rPr>
          <w:b/>
          <w:bCs/>
          <w:u w:val="single"/>
        </w:rPr>
        <w:t>d:</w:t>
      </w:r>
    </w:p>
    <w:p w:rsidR="004D4642" w:rsidRDefault="00BD32E2" w14:paraId="65C71E39" w14:textId="13D830E9">
      <w:pPr>
        <w:rPr>
          <w:b/>
          <w:bCs/>
          <w:u w:val="single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FE36F" wp14:editId="64D494CF">
                <wp:simplePos x="0" y="0"/>
                <wp:positionH relativeFrom="column">
                  <wp:posOffset>2152650</wp:posOffset>
                </wp:positionH>
                <wp:positionV relativeFrom="paragraph">
                  <wp:posOffset>1795145</wp:posOffset>
                </wp:positionV>
                <wp:extent cx="1781175" cy="5238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BD32E2" w:rsidR="00BD32E2" w:rsidRDefault="00B23F12" w14:paraId="3556E19D" w14:textId="7BD91257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synopsis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E5FE36F">
                <v:stroke joinstyle="miter"/>
                <v:path gradientshapeok="t" o:connecttype="rect"/>
              </v:shapetype>
              <v:shape id="Text Box 8" style="position:absolute;margin-left:169.5pt;margin-top:141.35pt;width:140.2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">
                <v:textbox>
                  <w:txbxContent>
                    <w:p w:rsidRPr="00BD32E2" w:rsidR="00BD32E2" w:rsidRDefault="00B23F12" w14:paraId="3556E19D" w14:textId="7BD91257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synopsis</w:t>
                      </w:r>
                    </w:p>
                  </w:txbxContent>
                </v:textbox>
              </v:shape>
            </w:pict>
          </mc:Fallback>
        </mc:AlternateContent>
      </w:r>
      <w:r w:rsidRPr="00BD32E2">
        <w:rPr>
          <w:b/>
          <w:bCs/>
          <w:noProof/>
          <w:sz w:val="28"/>
          <w:szCs w:val="28"/>
        </w:rPr>
        <w:drawing>
          <wp:inline distT="0" distB="0" distL="0" distR="0" wp14:anchorId="43F3334D" wp14:editId="59C8FCA1">
            <wp:extent cx="5731510" cy="430847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784">
        <w:rPr>
          <w:b/>
          <w:bCs/>
          <w:u w:val="single"/>
        </w:rPr>
        <w:t xml:space="preserve">Today’s activities: </w:t>
      </w:r>
    </w:p>
    <w:p w:rsidR="004210BA" w:rsidRDefault="004210BA" w14:paraId="67D91E7D" w14:textId="74F50E95">
      <w:r w:rsidR="004210BA">
        <w:rPr/>
        <w:t>At 9am Joe Wicks will be running a P.E. with Joe workout on You</w:t>
      </w:r>
      <w:r w:rsidR="73CB9D6C">
        <w:rPr/>
        <w:t>T</w:t>
      </w:r>
      <w:r w:rsidR="004210BA">
        <w:rPr/>
        <w:t xml:space="preserve">ube. Just search for Joe Wicks and </w:t>
      </w:r>
      <w:proofErr w:type="gramStart"/>
      <w:r w:rsidR="004210BA">
        <w:rPr/>
        <w:t>today’s</w:t>
      </w:r>
      <w:proofErr w:type="gramEnd"/>
      <w:r w:rsidR="004210BA">
        <w:rPr/>
        <w:t xml:space="preserve"> should come up. Try this for 30 minutes or repeat one from last week!</w:t>
      </w:r>
    </w:p>
    <w:p w:rsidRPr="004210BA" w:rsidR="00B651F6" w:rsidRDefault="00B651F6" w14:paraId="40F7A81B" w14:textId="28F20E05">
      <w:r>
        <w:t>Can you draw (without taking you pencil off the paper) three things that you can see from your house that tell you Spring has arrived?</w:t>
      </w:r>
    </w:p>
    <w:tbl>
      <w:tblPr>
        <w:tblW w:w="10490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5"/>
        <w:gridCol w:w="9095"/>
      </w:tblGrid>
      <w:tr w:rsidR="004D4642" w:rsidTr="13E2D420" w14:paraId="59100EF0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4D4642" w14:paraId="22DF6CB7" w14:textId="77777777"/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B23F12" w14:paraId="705A738E" w14:textId="7B1B336C">
            <w:pPr>
              <w:ind w:right="2063"/>
              <w:jc w:val="center"/>
            </w:pPr>
            <w:r>
              <w:rPr>
                <w:b/>
              </w:rPr>
              <w:t>Monday 30th</w:t>
            </w:r>
            <w:r w:rsidR="00D74784">
              <w:rPr>
                <w:b/>
              </w:rPr>
              <w:t xml:space="preserve"> March</w:t>
            </w:r>
          </w:p>
        </w:tc>
      </w:tr>
      <w:tr w:rsidR="004D4642" w:rsidTr="13E2D420" w14:paraId="3E30C714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5819ECDF" w14:textId="77777777">
            <w:pPr>
              <w:rPr>
                <w:b/>
              </w:rPr>
            </w:pPr>
            <w:r>
              <w:rPr>
                <w:b/>
              </w:rPr>
              <w:t xml:space="preserve">Reading 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F12" w:rsidRDefault="00B23F12" w14:paraId="134F1CE4" w14:textId="27157264">
            <w:r w:rsidR="00B23F12">
              <w:rPr>
                <w:rStyle w:val="normaltextrun"/>
                <w:rFonts w:cs="Calibri"/>
                <w:color w:val="000000"/>
                <w:shd w:val="clear" w:color="auto" w:fill="FFFFFF"/>
              </w:rPr>
              <w:t xml:space="preserve">Have a go at Set A: Test 3 </w:t>
            </w:r>
            <w:r w:rsidR="47C1E6AA">
              <w:rPr>
                <w:rStyle w:val="normaltextrun"/>
                <w:rFonts w:cs="Calibri"/>
                <w:color w:val="000000"/>
                <w:shd w:val="clear" w:color="auto" w:fill="FFFFFF"/>
              </w:rPr>
              <w:t xml:space="preserve">(from your handout packs) </w:t>
            </w:r>
            <w:r w:rsidR="00B23F12">
              <w:rPr>
                <w:rStyle w:val="normaltextrun"/>
                <w:rFonts w:cs="Calibri"/>
                <w:color w:val="000000"/>
                <w:shd w:val="clear" w:color="auto" w:fill="FFFFFF"/>
              </w:rPr>
              <w:t>– </w:t>
            </w:r>
            <w:r w:rsidR="00B23F12">
              <w:rPr>
                <w:rStyle w:val="contextualspellingandgrammarerror"/>
                <w:rFonts w:cs="Calibri"/>
                <w:color w:val="000000"/>
                <w:shd w:val="clear" w:color="auto" w:fill="FFFFFF"/>
              </w:rPr>
              <w:t>10 minute</w:t>
            </w:r>
            <w:r w:rsidR="00B23F12">
              <w:rPr>
                <w:rStyle w:val="normaltextrun"/>
                <w:rFonts w:cs="Calibri"/>
                <w:color w:val="000000"/>
                <w:shd w:val="clear" w:color="auto" w:fill="FFFFFF"/>
              </w:rPr>
              <w:t> reading activity (there are 6 questions and a text you need to complete in 10 minutes.)</w:t>
            </w:r>
            <w:r w:rsidR="00B23F12">
              <w:rPr>
                <w:rStyle w:val="eop"/>
                <w:rFonts w:cs="Calibri"/>
                <w:color w:val="000000"/>
                <w:shd w:val="clear" w:color="auto" w:fill="FFFFFF"/>
              </w:rPr>
              <w:t> </w:t>
            </w:r>
          </w:p>
          <w:p w:rsidR="004D4642" w:rsidRDefault="00D74784" w14:paraId="75A0FF20" w14:textId="5D161552">
            <w:r w:rsidR="12064B22">
              <w:rPr/>
              <w:t xml:space="preserve">AND please make sure you do </w:t>
            </w:r>
            <w:r w:rsidR="00D74784">
              <w:rPr/>
              <w:t xml:space="preserve">30 minutes of daily reading either of books sent home from school or books you have at home. </w:t>
            </w:r>
          </w:p>
          <w:p w:rsidR="004D4642" w:rsidRDefault="00D74784" w14:paraId="3C685FD8" w14:textId="77777777">
            <w:r>
              <w:t xml:space="preserve">Make sure you are still quizzing on </w:t>
            </w:r>
            <w:r>
              <w:rPr>
                <w:b/>
                <w:bCs/>
                <w:u w:val="single"/>
              </w:rPr>
              <w:t>any</w:t>
            </w:r>
            <w:r>
              <w:t xml:space="preserve"> book that you read at home. The AR website will be unrestricted so you can quiz from home. </w:t>
            </w:r>
          </w:p>
          <w:p w:rsidR="004D4642" w:rsidRDefault="00D74784" w14:paraId="0B31A6A2" w14:textId="77777777">
            <w:r>
              <w:lastRenderedPageBreak/>
              <w:t>AR website:</w:t>
            </w:r>
          </w:p>
          <w:p w:rsidR="004D4642" w:rsidRDefault="006431B2" w14:paraId="0AD23B12" w14:textId="77777777">
            <w:hyperlink w:history="1" r:id="rId11">
              <w:r w:rsidR="00D74784">
                <w:rPr>
                  <w:rStyle w:val="Hyperlink"/>
                </w:rPr>
                <w:t>https://ukhosted45.renlearn.co.uk/3406764</w:t>
              </w:r>
            </w:hyperlink>
          </w:p>
        </w:tc>
      </w:tr>
      <w:tr w:rsidR="004D4642" w:rsidTr="13E2D420" w14:paraId="3D8D3834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7052242D" w14:textId="77777777">
            <w:pPr>
              <w:rPr>
                <w:b/>
              </w:rPr>
            </w:pPr>
            <w:r>
              <w:rPr>
                <w:b/>
              </w:rPr>
              <w:lastRenderedPageBreak/>
              <w:t>Spellings</w:t>
            </w:r>
          </w:p>
          <w:p w:rsidR="004D4642" w:rsidRDefault="00D74784" w14:paraId="1A42D15B" w14:textId="77777777">
            <w:pPr>
              <w:rPr>
                <w:b/>
              </w:rPr>
            </w:pPr>
            <w:r>
              <w:rPr>
                <w:b/>
              </w:rPr>
              <w:t>(Device required)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10663F0B" w14:textId="77777777">
            <w:r>
              <w:t xml:space="preserve">Complete 10 tasks on Spelling Shed which has been set by your spelling teacher. </w:t>
            </w:r>
          </w:p>
        </w:tc>
      </w:tr>
      <w:tr w:rsidR="004D4642" w:rsidTr="13E2D420" w14:paraId="45FEE75B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6DB1E6FF" w14:textId="77777777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:rsidR="004D4642" w:rsidRDefault="004D4642" w14:paraId="5CF7C91C" w14:textId="77777777"/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28EB1668" w14:textId="77777777">
            <w:r>
              <w:t xml:space="preserve">Spend 15-20 minutes on the handwriting sheets. </w:t>
            </w:r>
          </w:p>
          <w:p w:rsidR="004D4642" w:rsidRDefault="00D74784" w14:paraId="5DC76873" w14:textId="2E3979ED">
            <w:r>
              <w:t xml:space="preserve">For today please complete </w:t>
            </w:r>
            <w:r w:rsidR="00B23F12">
              <w:t>Months of the Year</w:t>
            </w:r>
            <w:r w:rsidR="00BD32E2">
              <w:t xml:space="preserve"> (page </w:t>
            </w:r>
            <w:r w:rsidR="00B23F12">
              <w:t>6</w:t>
            </w:r>
            <w:r w:rsidR="00BD32E2">
              <w:t>)</w:t>
            </w:r>
          </w:p>
        </w:tc>
      </w:tr>
      <w:tr w:rsidR="004D4642" w:rsidTr="13E2D420" w14:paraId="2166A0C2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5EFE7742" w14:textId="77777777">
            <w:pPr>
              <w:rPr>
                <w:b/>
              </w:rPr>
            </w:pPr>
            <w:r>
              <w:rPr>
                <w:b/>
              </w:rPr>
              <w:t>Key words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F12" w:rsidRDefault="00B23F12" w14:paraId="466A11AA" w14:textId="5689D2D6">
            <w:r>
              <w:t>Last week, you should have completed one of the word walls! Well done!</w:t>
            </w:r>
          </w:p>
          <w:p w:rsidR="00B23F12" w:rsidRDefault="00B23F12" w14:paraId="34807CE6" w14:textId="77777777">
            <w:r>
              <w:t>Time to move on to the next!</w:t>
            </w:r>
          </w:p>
          <w:p w:rsidR="00BD32E2" w:rsidRDefault="00BD32E2" w14:paraId="163AE20D" w14:textId="1F89D453">
            <w:r>
              <w:t xml:space="preserve">Today, practise the </w:t>
            </w:r>
            <w:r w:rsidR="00B23F12">
              <w:t>first 10 words</w:t>
            </w:r>
            <w:r>
              <w:t>:</w:t>
            </w:r>
          </w:p>
          <w:p w:rsidR="00BD32E2" w:rsidRDefault="00BD32E2" w14:paraId="120D1259" w14:textId="561B87AC">
            <w:r>
              <w:t xml:space="preserve">             </w:t>
            </w:r>
            <w:r w:rsidR="008E4C89">
              <w:t>accident to disappear</w:t>
            </w:r>
            <w:r>
              <w:t xml:space="preserve"> (KS2 Word List </w:t>
            </w:r>
            <w:r w:rsidR="008E4C89">
              <w:t>2</w:t>
            </w:r>
            <w:r>
              <w:t xml:space="preserve">)    or    </w:t>
            </w:r>
            <w:r w:rsidR="008E4C89">
              <w:t>according</w:t>
            </w:r>
            <w:r>
              <w:t xml:space="preserve"> to </w:t>
            </w:r>
            <w:r w:rsidR="008E4C89">
              <w:t>competition</w:t>
            </w:r>
            <w:r>
              <w:t xml:space="preserve"> (KS2 Word List </w:t>
            </w:r>
            <w:r w:rsidR="008E4C89">
              <w:t>3</w:t>
            </w:r>
            <w:r>
              <w:t>)</w:t>
            </w:r>
          </w:p>
          <w:p w:rsidR="004D4642" w:rsidRDefault="008E4C89" w14:paraId="5861221D" w14:textId="552F0534">
            <w:r>
              <w:t>Make sure you know what each word means‼!</w:t>
            </w:r>
            <w:r w:rsidR="00D74784">
              <w:t xml:space="preserve"> </w:t>
            </w:r>
          </w:p>
        </w:tc>
      </w:tr>
      <w:tr w:rsidR="004D4642" w:rsidTr="13E2D420" w14:paraId="7C684FB7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7931F8D5" w14:textId="77777777">
            <w:pPr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4127" w:rsidRDefault="007A4127" w14:paraId="3DB3F8EF" w14:textId="439DD0B3">
            <w:pPr/>
            <w:r w:rsidR="007A4127">
              <w:rPr/>
              <w:t>Maths Challenge – answers will be posted tomorrow:</w:t>
            </w:r>
          </w:p>
          <w:p w:rsidR="21350790" w:rsidP="623BE225" w:rsidRDefault="21350790" w14:paraId="3AB2C8CF" w14:textId="6181A032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21350790">
              <w:rPr/>
              <w:t>What number is 100 more than 3683?</w:t>
            </w:r>
          </w:p>
          <w:p w:rsidR="21350790" w:rsidP="623BE225" w:rsidRDefault="21350790" w14:paraId="57BB6A80" w14:textId="06B4EBB1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21350790">
              <w:rPr/>
              <w:t>How many less is 5693 than 5703?</w:t>
            </w:r>
          </w:p>
          <w:p w:rsidR="21350790" w:rsidP="623BE225" w:rsidRDefault="21350790" w14:paraId="07086098" w14:textId="648BCC1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21350790">
              <w:rPr/>
              <w:t>What number is 10 000 less than 1 234 508?</w:t>
            </w:r>
          </w:p>
          <w:p w:rsidR="21350790" w:rsidP="623BE225" w:rsidRDefault="21350790" w14:paraId="0DCFAA8D" w14:textId="538D6B18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21350790">
              <w:rPr/>
              <w:t xml:space="preserve">If I add 100 to a </w:t>
            </w:r>
            <w:r w:rsidR="21350790">
              <w:rPr/>
              <w:t>number</w:t>
            </w:r>
            <w:r w:rsidR="21350790">
              <w:rPr/>
              <w:t xml:space="preserve"> I get 3467. What number did I start with?</w:t>
            </w:r>
          </w:p>
          <w:p w:rsidR="21350790" w:rsidP="623BE225" w:rsidRDefault="21350790" w14:paraId="6FD1AF0E" w14:textId="3ED53D34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21350790">
              <w:rPr/>
              <w:t>23 890 is how many more than 13 890?</w:t>
            </w:r>
          </w:p>
          <w:p w:rsidR="623BE225" w:rsidP="623BE225" w:rsidRDefault="623BE225" w14:paraId="774C0485" w14:textId="23DD7B9A">
            <w:pPr>
              <w:pStyle w:val="Normal"/>
            </w:pPr>
          </w:p>
          <w:p w:rsidR="007A4127" w:rsidRDefault="008E4C89" w14:paraId="12C6CBA6" w14:textId="7167D43E">
            <w:pPr>
              <w:rPr>
                <w:bCs/>
                <w:noProof/>
              </w:rPr>
            </w:pPr>
            <w:r>
              <w:rPr>
                <w:bCs/>
                <w:noProof/>
              </w:rPr>
              <w:t>Answers to Friday’s challenge:</w:t>
            </w:r>
          </w:p>
          <w:p w:rsidR="008E4C89" w:rsidRDefault="008E4C89" w14:paraId="37463AF2" w14:textId="291F4E99">
            <w:pPr>
              <w:rPr>
                <w:bCs/>
              </w:rPr>
            </w:pPr>
            <w:r w:rsidRPr="008E4C89">
              <w:rPr>
                <w:bCs/>
                <w:noProof/>
              </w:rPr>
              <w:lastRenderedPageBreak/>
              <w:drawing>
                <wp:inline distT="0" distB="0" distL="0" distR="0" wp14:anchorId="308C25FB" wp14:editId="0B99DF7C">
                  <wp:extent cx="5638165" cy="5090795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165" cy="5090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E4C89" w:rsidR="008E4C89" w:rsidP="7649F072" w:rsidRDefault="008E4C89" w14:paraId="3117000D" w14:textId="48BA9D87">
            <w:pPr>
              <w:pStyle w:val="ListParagraph"/>
              <w:numPr>
                <w:ilvl w:val="0"/>
                <w:numId w:val="1"/>
              </w:numPr>
              <w:rPr>
                <w:b w:val="1"/>
                <w:bCs w:val="1"/>
                <w:sz w:val="22"/>
                <w:szCs w:val="22"/>
              </w:rPr>
            </w:pPr>
            <w:r w:rsidRPr="7649F072" w:rsidR="008E4C89">
              <w:rPr>
                <w:b w:val="1"/>
                <w:bCs w:val="1"/>
              </w:rPr>
              <w:t>Answers to the Arithmetic quiz can be found on the pdf on the class page.</w:t>
            </w:r>
          </w:p>
          <w:p w:rsidR="7649F072" w:rsidP="7649F072" w:rsidRDefault="7649F072" w14:paraId="492C77D2" w14:textId="3507B4E2">
            <w:pPr>
              <w:pStyle w:val="Normal"/>
              <w:rPr>
                <w:b w:val="1"/>
                <w:bCs w:val="1"/>
                <w:u w:val="single"/>
              </w:rPr>
            </w:pPr>
          </w:p>
          <w:p w:rsidR="004D4642" w:rsidP="7649F072" w:rsidRDefault="00D74784" w14:paraId="2B86A10F" w14:textId="5D75E391">
            <w:pPr>
              <w:pStyle w:val="ListParagraph"/>
              <w:numPr>
                <w:ilvl w:val="0"/>
                <w:numId w:val="1"/>
              </w:numPr>
              <w:rPr>
                <w:b w:val="1"/>
                <w:bCs w:val="1"/>
                <w:sz w:val="22"/>
                <w:szCs w:val="22"/>
                <w:u w:val="single"/>
              </w:rPr>
            </w:pPr>
            <w:r w:rsidRPr="7649F072" w:rsidR="00D74784">
              <w:rPr>
                <w:b w:val="1"/>
                <w:bCs w:val="1"/>
                <w:u w:val="single"/>
              </w:rPr>
              <w:t>Today’s Maths:</w:t>
            </w:r>
          </w:p>
          <w:p w:rsidR="3C276E7C" w:rsidP="7649F072" w:rsidRDefault="3C276E7C" w14:paraId="02B6AF5C" w14:textId="7B6A632D">
            <w:pPr>
              <w:pStyle w:val="Normal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649F072" w:rsidR="3C276E7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Always, Sometimes or Never? </w:t>
            </w:r>
          </w:p>
          <w:p w:rsidR="3C276E7C" w:rsidRDefault="3C276E7C" w14:paraId="2CCA5119" w14:textId="4F8D7693">
            <w:r w:rsidRPr="7649F072" w:rsidR="3C276E7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Are the following statements always true, sometimes true or never true?</w:t>
            </w:r>
          </w:p>
          <w:p w:rsidR="202EB317" w:rsidP="7649F072" w:rsidRDefault="202EB317" w14:paraId="457766F5" w14:textId="24BA8ED8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649F072" w:rsidR="202EB31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Prove this by drawing shapes on an online geoboard to help prove whether they are true or not.</w:t>
            </w:r>
          </w:p>
          <w:p w:rsidR="202EB317" w:rsidP="7649F072" w:rsidRDefault="202EB317" w14:paraId="555DF7ED" w14:textId="0D5FF31C">
            <w:pPr>
              <w:pStyle w:val="Normal"/>
            </w:pPr>
            <w:hyperlink r:id="Rc8d2d850d3d94a82">
              <w:r w:rsidRPr="7649F072" w:rsidR="202EB317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https://apps.mathlearningcenter.org/geoboard/</w:t>
              </w:r>
            </w:hyperlink>
          </w:p>
          <w:p w:rsidR="1633C4F1" w:rsidRDefault="1633C4F1" w14:paraId="635972C1" w14:textId="5BC8AEE9">
            <w:r w:rsidR="1633C4F1">
              <w:drawing>
                <wp:inline wp14:editId="7139F4EB" wp14:anchorId="77C0BA2F">
                  <wp:extent cx="4572000" cy="2828925"/>
                  <wp:effectExtent l="0" t="0" r="0" b="0"/>
                  <wp:docPr id="132852343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daa0a0e2440438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633C4F1" w:rsidP="7649F072" w:rsidRDefault="1633C4F1" w14:paraId="7FB2C275" w14:textId="6ABE68EB">
            <w:pPr>
              <w:pStyle w:val="Normal"/>
            </w:pPr>
            <w:r w:rsidR="1633C4F1">
              <w:rPr/>
              <w:t xml:space="preserve">What about these more complex statements: </w:t>
            </w:r>
          </w:p>
          <w:p w:rsidR="1633C4F1" w:rsidP="7649F072" w:rsidRDefault="1633C4F1" w14:paraId="1EA0B4AA" w14:textId="1E3D35AE">
            <w:pPr>
              <w:pStyle w:val="Normal"/>
            </w:pPr>
            <w:r w:rsidR="1633C4F1">
              <w:drawing>
                <wp:inline wp14:editId="114764C9" wp14:anchorId="1924FED3">
                  <wp:extent cx="4572000" cy="2000250"/>
                  <wp:effectExtent l="0" t="0" r="0" b="0"/>
                  <wp:docPr id="133965489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a358b2b7ca94bf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633C4F1" w:rsidP="7649F072" w:rsidRDefault="1633C4F1" w14:paraId="096B4B67" w14:textId="72FAF07B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649F072" w:rsidR="1633C4F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Arrange these statements on the table below:</w:t>
            </w:r>
          </w:p>
          <w:p w:rsidR="1633C4F1" w:rsidP="7649F072" w:rsidRDefault="1633C4F1" w14:paraId="2106D9AA" w14:textId="3E2EDBC3">
            <w:pPr>
              <w:pStyle w:val="Normal"/>
            </w:pPr>
            <w:r w:rsidR="1633C4F1">
              <w:drawing>
                <wp:inline wp14:editId="19537257" wp14:anchorId="3B4D6A77">
                  <wp:extent cx="4572000" cy="2466975"/>
                  <wp:effectExtent l="0" t="0" r="0" b="0"/>
                  <wp:docPr id="103124348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905c1b3fd1f428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66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3204" w:rsidP="00113204" w:rsidRDefault="00113204" w14:paraId="713BD724" w14:textId="77777777"/>
          <w:p w:rsidR="004D4642" w:rsidRDefault="00D74784" w14:paraId="2292FFB4" w14:textId="2A10C0C4">
            <w:r>
              <w:t xml:space="preserve">Dictionary: </w:t>
            </w:r>
            <w:hyperlink w:history="1" r:id="rId14">
              <w:r>
                <w:rPr>
                  <w:rStyle w:val="Hyperlink"/>
                </w:rPr>
                <w:t>http://www.amathsdictionaryforkids.com/dictionary.html</w:t>
              </w:r>
            </w:hyperlink>
          </w:p>
        </w:tc>
      </w:tr>
      <w:tr w:rsidR="004D4642" w:rsidTr="13E2D420" w14:paraId="3AAC67CA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4648A" w:rsidR="004D4642" w:rsidRDefault="00E4648A" w14:paraId="48C70994" w14:textId="4232DB9B">
            <w:pPr>
              <w:rPr>
                <w:b/>
                <w:bCs/>
              </w:rPr>
            </w:pPr>
            <w:r w:rsidRPr="00E4648A">
              <w:rPr>
                <w:b/>
                <w:bCs/>
              </w:rPr>
              <w:lastRenderedPageBreak/>
              <w:t>Maths Fluency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16C75466" w14:textId="77777777">
            <w:r>
              <w:t>Please spend a minimum of 30 minutes a day on one at least one of the Maths platforms: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4D4642" w:rsidP="7649F072" w:rsidRDefault="00D74784" w14:paraId="77FD9A87" w14:textId="544F329F">
            <w:pPr>
              <w:rPr>
                <w:sz w:val="20"/>
                <w:szCs w:val="20"/>
              </w:rPr>
            </w:pPr>
            <w:r w:rsidRPr="7649F072" w:rsidR="00D74784">
              <w:rPr>
                <w:sz w:val="20"/>
                <w:szCs w:val="20"/>
              </w:rPr>
              <w:t>TT Rock Stars</w:t>
            </w:r>
            <w:r w:rsidRPr="7649F072" w:rsidR="3C266986">
              <w:rPr>
                <w:sz w:val="20"/>
                <w:szCs w:val="20"/>
              </w:rPr>
              <w:t xml:space="preserve"> or </w:t>
            </w:r>
            <w:r w:rsidRPr="7649F072" w:rsidR="00D74784">
              <w:rPr>
                <w:sz w:val="20"/>
                <w:szCs w:val="20"/>
              </w:rPr>
              <w:t>Maths Whizz</w:t>
            </w:r>
          </w:p>
          <w:p w:rsidR="004D4642" w:rsidRDefault="00D74784" w14:paraId="571E2633" w14:textId="77777777">
            <w:r>
              <w:rPr>
                <w:b/>
                <w:sz w:val="20"/>
                <w:szCs w:val="20"/>
              </w:rPr>
              <w:t>(Device required)</w:t>
            </w:r>
          </w:p>
        </w:tc>
      </w:tr>
      <w:tr w:rsidR="004D4642" w:rsidTr="13E2D420" w14:paraId="5E6C797E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0316947E" w14:textId="77777777">
            <w:pPr>
              <w:rPr>
                <w:b/>
              </w:rPr>
            </w:pPr>
            <w:r>
              <w:rPr>
                <w:b/>
              </w:rPr>
              <w:lastRenderedPageBreak/>
              <w:t>Writing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732B791B" w:rsidP="72238F8B" w:rsidRDefault="732B791B" w14:paraId="54FB7617" w14:textId="2F36F2CE">
            <w:pPr>
              <w:pStyle w:val="Normal"/>
            </w:pPr>
            <w:r w:rsidR="732B791B">
              <w:rPr/>
              <w:t>Over the next three days before the Easter break, we would like you c</w:t>
            </w:r>
            <w:r w:rsidR="001759D9">
              <w:rPr/>
              <w:t xml:space="preserve">reate a </w:t>
            </w:r>
            <w:r w:rsidR="00A01FE6">
              <w:rPr/>
              <w:t xml:space="preserve">film trailer for a book. This could be </w:t>
            </w:r>
            <w:r w:rsidR="38362F23">
              <w:rPr/>
              <w:t>a book</w:t>
            </w:r>
            <w:r w:rsidR="00A01FE6">
              <w:rPr/>
              <w:t xml:space="preserve"> that we’ve studied</w:t>
            </w:r>
            <w:r w:rsidR="62CA5158">
              <w:rPr/>
              <w:t>/read</w:t>
            </w:r>
            <w:r w:rsidR="00A01FE6">
              <w:rPr/>
              <w:t xml:space="preserve"> in class (The Last Wild, Letters from the Lighthouse</w:t>
            </w:r>
            <w:r w:rsidR="245169B7">
              <w:rPr/>
              <w:t>),</w:t>
            </w:r>
            <w:r w:rsidR="00A01FE6">
              <w:rPr/>
              <w:t xml:space="preserve"> your favourite book or</w:t>
            </w:r>
            <w:r w:rsidR="731986C8">
              <w:rPr/>
              <w:t xml:space="preserve"> even</w:t>
            </w:r>
            <w:r w:rsidR="00A01FE6">
              <w:rPr/>
              <w:t xml:space="preserve"> one you have recently finished</w:t>
            </w:r>
            <w:r w:rsidR="4363B0A7">
              <w:rPr/>
              <w:t xml:space="preserve"> at home.</w:t>
            </w:r>
            <w:r w:rsidR="001759D9">
              <w:rPr/>
              <w:t xml:space="preserve"> </w:t>
            </w:r>
            <w:r w:rsidR="07B1D941">
              <w:rPr/>
              <w:t xml:space="preserve">The </w:t>
            </w:r>
            <w:proofErr w:type="gramStart"/>
            <w:r w:rsidR="07B1D941">
              <w:rPr/>
              <w:t>purpose</w:t>
            </w:r>
            <w:proofErr w:type="gramEnd"/>
            <w:r w:rsidR="07B1D941">
              <w:rPr/>
              <w:t xml:space="preserve"> of the trailer is to get people to want to read the book!</w:t>
            </w:r>
          </w:p>
          <w:p w:rsidR="00A01FE6" w:rsidRDefault="00A01FE6" w14:paraId="04402E99" w14:textId="2B685317">
            <w:r w:rsidR="0DCD5B19">
              <w:rPr/>
              <w:t>To start with (to get your ideas going) you should c</w:t>
            </w:r>
            <w:r w:rsidR="00A01FE6">
              <w:rPr/>
              <w:t xml:space="preserve">omplete </w:t>
            </w:r>
            <w:r w:rsidR="001759D9">
              <w:rPr/>
              <w:t xml:space="preserve">a story board for </w:t>
            </w:r>
            <w:r w:rsidR="00A01FE6">
              <w:rPr/>
              <w:t xml:space="preserve">this on the template </w:t>
            </w:r>
            <w:r w:rsidR="001759D9">
              <w:rPr/>
              <w:t xml:space="preserve">below </w:t>
            </w:r>
            <w:r w:rsidR="00A01FE6">
              <w:rPr/>
              <w:t xml:space="preserve">(or </w:t>
            </w:r>
            <w:r w:rsidR="001759D9">
              <w:rPr/>
              <w:t>on a piece of paper</w:t>
            </w:r>
            <w:r w:rsidR="6ED800D4">
              <w:rPr/>
              <w:t>/in your orange book</w:t>
            </w:r>
            <w:r w:rsidR="001759D9">
              <w:rPr/>
              <w:t xml:space="preserve"> </w:t>
            </w:r>
            <w:r w:rsidR="6C7E847A">
              <w:rPr/>
              <w:t xml:space="preserve">- </w:t>
            </w:r>
            <w:r w:rsidR="001759D9">
              <w:rPr/>
              <w:t>set out in the same way)</w:t>
            </w:r>
            <w:r w:rsidR="4B72E506">
              <w:rPr/>
              <w:t>.</w:t>
            </w:r>
          </w:p>
          <w:p w:rsidR="00A01FE6" w:rsidRDefault="00A01FE6" w14:paraId="1992D465" w14:textId="4A9ADE47">
            <w:r w:rsidR="4B72E506">
              <w:rPr/>
              <w:t>Remember, it is better to k</w:t>
            </w:r>
            <w:r w:rsidR="00A01FE6">
              <w:rPr/>
              <w:t>eep it short and try not to give away too much of the story!</w:t>
            </w:r>
            <w:r w:rsidR="001759D9">
              <w:rPr/>
              <w:t xml:space="preserve"> </w:t>
            </w:r>
            <w:r w:rsidR="13C91CBB">
              <w:rPr/>
              <w:t>Just hint at the main story line</w:t>
            </w:r>
            <w:r w:rsidR="711EAAE1">
              <w:rPr/>
              <w:t xml:space="preserve">. It is a difficult balance of mentioning the exciting bits of the book without giving </w:t>
            </w:r>
            <w:r w:rsidR="711EAAE1">
              <w:rPr/>
              <w:t>everything</w:t>
            </w:r>
            <w:r w:rsidR="711EAAE1">
              <w:rPr/>
              <w:t xml:space="preserve"> away!</w:t>
            </w:r>
            <w:r w:rsidR="13C91CBB">
              <w:rPr/>
              <w:t xml:space="preserve"> </w:t>
            </w:r>
            <w:r w:rsidR="001759D9">
              <w:rPr/>
              <w:t>For your plan/story board, you are essentially summarising each scene and using pictures to help.</w:t>
            </w:r>
          </w:p>
          <w:p w:rsidR="00A01FE6" w:rsidRDefault="00A01FE6" w14:paraId="04252FC8" w14:textId="4F04D3CD">
            <w:r>
              <w:t xml:space="preserve">Here is an excellent </w:t>
            </w:r>
            <w:r w:rsidR="001759D9">
              <w:t xml:space="preserve">video </w:t>
            </w:r>
            <w:r>
              <w:t xml:space="preserve">example </w:t>
            </w:r>
            <w:r w:rsidR="001759D9">
              <w:t xml:space="preserve">(of what a trailer could contain) </w:t>
            </w:r>
            <w:r>
              <w:t>made by a primary school for our most recent class book:</w:t>
            </w:r>
          </w:p>
          <w:p w:rsidR="00A01FE6" w:rsidRDefault="006431B2" w14:paraId="48DA9719" w14:textId="77777777">
            <w:hyperlink w:history="1" r:id="rId15">
              <w:r w:rsidR="00A01FE6">
                <w:rPr>
                  <w:rStyle w:val="Hyperlink"/>
                </w:rPr>
                <w:t>https://www.youtube.com/watch?v=RwnxJXk79N4</w:t>
              </w:r>
            </w:hyperlink>
          </w:p>
          <w:p w:rsidR="001759D9" w:rsidRDefault="001759D9" w14:paraId="27C8D3A7" w14:textId="0F3393EC">
            <w:r w:rsidRPr="001759D9">
              <w:rPr>
                <w:noProof/>
              </w:rPr>
              <w:drawing>
                <wp:inline distT="0" distB="0" distL="0" distR="0" wp14:anchorId="48BE7E34" wp14:editId="4EFC76F1">
                  <wp:extent cx="5391902" cy="6754168"/>
                  <wp:effectExtent l="0" t="0" r="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1902" cy="6754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4D37330" w:rsidTr="13E2D420" w14:paraId="256FD4FB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3DC39E34" w:rsidP="54D37330" w:rsidRDefault="3DC39E34" w14:paraId="54BD0379" w14:textId="1B0432A8">
            <w:pPr>
              <w:pStyle w:val="Normal"/>
              <w:rPr>
                <w:b w:val="1"/>
                <w:bCs w:val="1"/>
              </w:rPr>
            </w:pPr>
            <w:r w:rsidRPr="54D37330" w:rsidR="3DC39E34">
              <w:rPr>
                <w:b w:val="1"/>
                <w:bCs w:val="1"/>
              </w:rPr>
              <w:t>Design and Technology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3DC39E34" w:rsidP="54D37330" w:rsidRDefault="3DC39E34" w14:paraId="75EFA78B" w14:textId="5C822F84">
            <w:pPr>
              <w:pStyle w:val="Normal"/>
              <w:rPr>
                <w:u w:val="single"/>
              </w:rPr>
            </w:pPr>
            <w:r w:rsidRPr="54D37330" w:rsidR="3DC39E34">
              <w:rPr>
                <w:u w:val="single"/>
              </w:rPr>
              <w:t xml:space="preserve">Build an </w:t>
            </w:r>
            <w:r w:rsidRPr="54D37330" w:rsidR="3DC39E34">
              <w:rPr>
                <w:u w:val="single"/>
              </w:rPr>
              <w:t>Anderson</w:t>
            </w:r>
            <w:r w:rsidRPr="54D37330" w:rsidR="3DC39E34">
              <w:rPr>
                <w:u w:val="single"/>
              </w:rPr>
              <w:t xml:space="preserve"> Shelter:</w:t>
            </w:r>
          </w:p>
          <w:p w:rsidR="3DC39E34" w:rsidP="54D37330" w:rsidRDefault="3DC39E34" w14:paraId="2B5D9628" w14:textId="4EAD84E2">
            <w:pPr>
              <w:pStyle w:val="Normal"/>
            </w:pPr>
            <w:r w:rsidR="3DC39E34">
              <w:rPr/>
              <w:t>See document</w:t>
            </w:r>
            <w:r w:rsidR="0F77014D">
              <w:rPr/>
              <w:t>s</w:t>
            </w:r>
            <w:r w:rsidR="3DC39E34">
              <w:rPr/>
              <w:t xml:space="preserve"> uploaded to class page. </w:t>
            </w:r>
          </w:p>
          <w:p w:rsidR="3DC39E34" w:rsidP="54D37330" w:rsidRDefault="3DC39E34" w14:paraId="3E04EE63" w14:textId="3E83BD09">
            <w:pPr>
              <w:pStyle w:val="Normal"/>
            </w:pPr>
            <w:r w:rsidR="3DC39E34">
              <w:rPr/>
              <w:t>We recognise this can be tricky to do at home (due to materials, space etc...) and may take longer than the next 3 days but give it your best and see how resourceful and resilient you can be! If you don’t finis</w:t>
            </w:r>
            <w:r w:rsidR="07D5C13D">
              <w:rPr/>
              <w:t xml:space="preserve">h before </w:t>
            </w:r>
            <w:r w:rsidR="5F422D77">
              <w:rPr/>
              <w:t xml:space="preserve">the </w:t>
            </w:r>
            <w:r w:rsidR="07D5C13D">
              <w:rPr/>
              <w:t>Easter</w:t>
            </w:r>
            <w:r w:rsidR="1098E3F2">
              <w:rPr/>
              <w:t xml:space="preserve"> break</w:t>
            </w:r>
            <w:r w:rsidR="07D5C13D">
              <w:rPr/>
              <w:t>, don’t panic – but we would love to see some photos of these at some point!</w:t>
            </w:r>
            <w:r w:rsidR="6649897E">
              <w:rPr/>
              <w:t xml:space="preserve"> If you want to delay the making of this until you have gathered the right materials – that is fine but make sure you have an accurate plan. In the meantime, could you design this beautifully with colour and annotations?</w:t>
            </w:r>
          </w:p>
          <w:p w:rsidR="6649897E" w:rsidP="54D37330" w:rsidRDefault="6649897E" w14:paraId="0B254101" w14:textId="6826973B">
            <w:pPr>
              <w:pStyle w:val="Normal"/>
              <w:rPr>
                <w:u w:val="single"/>
              </w:rPr>
            </w:pPr>
            <w:r w:rsidRPr="54D37330" w:rsidR="6649897E">
              <w:rPr>
                <w:u w:val="single"/>
              </w:rPr>
              <w:t>Overview:</w:t>
            </w:r>
          </w:p>
          <w:p w:rsidR="6649897E" w:rsidP="54D37330" w:rsidRDefault="6649897E" w14:paraId="7591AC0C" w14:textId="1720FD4E">
            <w:pPr>
              <w:pStyle w:val="Normal"/>
            </w:pPr>
            <w:r w:rsidR="6649897E">
              <w:rPr/>
              <w:t>Day 1 – Research what an Anderson Shelter is and plan your creation.</w:t>
            </w:r>
          </w:p>
          <w:p w:rsidR="6649897E" w:rsidP="54D37330" w:rsidRDefault="6649897E" w14:paraId="7CFE2C47" w14:textId="789B0167">
            <w:pPr>
              <w:pStyle w:val="Normal"/>
            </w:pPr>
            <w:r w:rsidR="6649897E">
              <w:rPr/>
              <w:t>Day 2 – Build your Anderson shelter</w:t>
            </w:r>
          </w:p>
          <w:p w:rsidR="6649897E" w:rsidP="54D37330" w:rsidRDefault="6649897E" w14:paraId="439FCD1C" w14:textId="5FECA888">
            <w:pPr>
              <w:pStyle w:val="Normal"/>
            </w:pPr>
            <w:r w:rsidR="6649897E">
              <w:rPr/>
              <w:t>Day 3 – Test your Anderson shelter</w:t>
            </w:r>
          </w:p>
          <w:p w:rsidR="1A94BD33" w:rsidP="54D37330" w:rsidRDefault="1A94BD33" w14:paraId="351F8C9E" w14:textId="7F402E8F">
            <w:pPr>
              <w:pStyle w:val="Normal"/>
            </w:pPr>
            <w:r w:rsidR="1A94BD33">
              <w:rPr/>
              <w:t>Note: This work can be done on plain paper or in orange books – whatever is easiest – but we would love to see documentation of this whole process so take photos!</w:t>
            </w:r>
          </w:p>
        </w:tc>
      </w:tr>
      <w:tr w:rsidR="004D4642" w:rsidTr="13E2D420" w14:paraId="675883A4" w14:textId="77777777">
        <w:tc>
          <w:tcPr>
            <w:tcW w:w="13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027DD016" w14:textId="77777777">
            <w:pPr>
              <w:rPr>
                <w:b/>
              </w:rPr>
            </w:pPr>
            <w:r>
              <w:rPr>
                <w:b/>
              </w:rPr>
              <w:lastRenderedPageBreak/>
              <w:t>Further Resources</w:t>
            </w:r>
          </w:p>
        </w:tc>
        <w:tc>
          <w:tcPr>
            <w:tcW w:w="90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42" w:rsidRDefault="00D74784" w14:paraId="2FA49264" w14:textId="77777777">
            <w:r>
              <w:t>The following websites are offering either free resources and/or free membership for the duration of any school closures so have a look:</w:t>
            </w:r>
          </w:p>
          <w:p w:rsidR="004D4642" w:rsidRDefault="006431B2" w14:paraId="5790DB39" w14:textId="77777777">
            <w:hyperlink w:history="1" r:id="rId17">
              <w:r w:rsidR="00D74784">
                <w:rPr>
                  <w:rStyle w:val="Hyperlink"/>
                </w:rPr>
                <w:t>https://www.twinkl.co.uk/search?term=school+closure</w:t>
              </w:r>
            </w:hyperlink>
            <w:r w:rsidR="00D74784">
              <w:t xml:space="preserve"> (home learning packs)</w:t>
            </w:r>
          </w:p>
          <w:p w:rsidR="004D4642" w:rsidRDefault="006431B2" w14:paraId="6B3702D4" w14:textId="77777777">
            <w:hyperlink w:history="1" r:id="rId18">
              <w:r w:rsidR="00D74784">
                <w:rPr>
                  <w:rStyle w:val="Hyperlink"/>
                </w:rPr>
                <w:t>www.whiterosemaths.com</w:t>
              </w:r>
            </w:hyperlink>
            <w:r w:rsidR="00D74784">
              <w:t xml:space="preserve"> (free resources and video content)</w:t>
            </w:r>
          </w:p>
          <w:p w:rsidR="004D4642" w:rsidRDefault="00D74784" w14:paraId="38747926" w14:textId="77777777">
            <w:r>
              <w:t>Espresso (</w:t>
            </w:r>
            <w:hyperlink w:history="1" r:id="rId19">
              <w:r>
                <w:rPr>
                  <w:rStyle w:val="Hyperlink"/>
                </w:rPr>
                <w:t>www.discoveryeducation.co.uk</w:t>
              </w:r>
            </w:hyperlink>
            <w:r>
              <w:t xml:space="preserve"> )- selection of learning resources and videos, including books with comprehension activities. </w:t>
            </w:r>
          </w:p>
        </w:tc>
      </w:tr>
    </w:tbl>
    <w:p w:rsidR="004D4642" w:rsidRDefault="004D4642" w14:paraId="49BF0671" w14:textId="77777777"/>
    <w:p w:rsidR="004D4642" w:rsidRDefault="004D4642" w14:paraId="4066EB0D" w14:textId="77777777">
      <w:pPr>
        <w:rPr>
          <w:b/>
        </w:rPr>
      </w:pPr>
    </w:p>
    <w:sectPr w:rsidR="004D4642">
      <w:headerReference w:type="default" r:id="rId20"/>
      <w:pgSz w:w="11906" w:h="16838" w:orient="portrait"/>
      <w:pgMar w:top="1440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04B6" w:rsidRDefault="00A104B6" w14:paraId="70300F49" w14:textId="77777777">
      <w:pPr>
        <w:spacing w:after="0" w:line="240" w:lineRule="auto"/>
      </w:pPr>
      <w:r>
        <w:separator/>
      </w:r>
    </w:p>
  </w:endnote>
  <w:endnote w:type="continuationSeparator" w:id="0">
    <w:p w:rsidR="00A104B6" w:rsidRDefault="00A104B6" w14:paraId="3DB4B6B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04B6" w:rsidRDefault="00A104B6" w14:paraId="77230CBE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104B6" w:rsidRDefault="00A104B6" w14:paraId="7D241EE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B78" w:rsidRDefault="00B23F12" w14:paraId="4C4F1E9F" w14:textId="2B747862">
    <w:pPr>
      <w:pStyle w:val="Header"/>
      <w:jc w:val="right"/>
    </w:pPr>
    <w:r>
      <w:rPr>
        <w:b/>
        <w:u w:val="single"/>
      </w:rPr>
      <w:t>Monday 30th</w:t>
    </w:r>
    <w:r w:rsidR="00D74784">
      <w:rPr>
        <w:b/>
        <w:u w:val="single"/>
      </w:rPr>
      <w:t xml:space="preserve"> March</w:t>
    </w:r>
  </w:p>
  <w:p w:rsidR="005D7B78" w:rsidRDefault="00B23F12" w14:paraId="125689A3" w14:textId="02690E71">
    <w:pPr>
      <w:pStyle w:val="Header"/>
      <w:jc w:val="right"/>
      <w:rPr>
        <w:u w:val="single"/>
      </w:rPr>
    </w:pPr>
    <w:r>
      <w:rPr>
        <w:u w:val="single"/>
      </w:rPr>
      <w:t>30</w:t>
    </w:r>
    <w:r w:rsidR="00D74784">
      <w:rPr>
        <w:u w:val="single"/>
      </w:rPr>
      <w:t xml:space="preserve">.03.2020                                                                                                                         </w:t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23"/>
    <w:rsid w:val="000B5323"/>
    <w:rsid w:val="00113204"/>
    <w:rsid w:val="001759D9"/>
    <w:rsid w:val="002C494D"/>
    <w:rsid w:val="004210BA"/>
    <w:rsid w:val="004D4642"/>
    <w:rsid w:val="006431B2"/>
    <w:rsid w:val="007A4127"/>
    <w:rsid w:val="008E4C89"/>
    <w:rsid w:val="00A01FE6"/>
    <w:rsid w:val="00A104B6"/>
    <w:rsid w:val="00B23F12"/>
    <w:rsid w:val="00B651F6"/>
    <w:rsid w:val="00BD32E2"/>
    <w:rsid w:val="00D51E6D"/>
    <w:rsid w:val="00D74784"/>
    <w:rsid w:val="00E4648A"/>
    <w:rsid w:val="00E76922"/>
    <w:rsid w:val="00F61A1B"/>
    <w:rsid w:val="05EA2AA7"/>
    <w:rsid w:val="06982891"/>
    <w:rsid w:val="07B1D941"/>
    <w:rsid w:val="07D5C13D"/>
    <w:rsid w:val="0AAAD74A"/>
    <w:rsid w:val="0BA0D837"/>
    <w:rsid w:val="0BFD0F99"/>
    <w:rsid w:val="0C67B46D"/>
    <w:rsid w:val="0DAF9928"/>
    <w:rsid w:val="0DCD5B19"/>
    <w:rsid w:val="0F77014D"/>
    <w:rsid w:val="1098E3F2"/>
    <w:rsid w:val="12064B22"/>
    <w:rsid w:val="137A52DB"/>
    <w:rsid w:val="13C91CBB"/>
    <w:rsid w:val="13E2D420"/>
    <w:rsid w:val="1570BA31"/>
    <w:rsid w:val="1633C4F1"/>
    <w:rsid w:val="173360F6"/>
    <w:rsid w:val="195A3381"/>
    <w:rsid w:val="1A0E476D"/>
    <w:rsid w:val="1A94BD33"/>
    <w:rsid w:val="202EB317"/>
    <w:rsid w:val="205B5645"/>
    <w:rsid w:val="20DA4031"/>
    <w:rsid w:val="21350790"/>
    <w:rsid w:val="21DCFA63"/>
    <w:rsid w:val="22A5644E"/>
    <w:rsid w:val="240F280B"/>
    <w:rsid w:val="243020EC"/>
    <w:rsid w:val="245169B7"/>
    <w:rsid w:val="253C1842"/>
    <w:rsid w:val="2AA51B99"/>
    <w:rsid w:val="2B58F5E2"/>
    <w:rsid w:val="2D9131B0"/>
    <w:rsid w:val="3118F560"/>
    <w:rsid w:val="342F8772"/>
    <w:rsid w:val="370A0170"/>
    <w:rsid w:val="38362F23"/>
    <w:rsid w:val="39F40BEC"/>
    <w:rsid w:val="3AD356AF"/>
    <w:rsid w:val="3BB9CC92"/>
    <w:rsid w:val="3C266986"/>
    <w:rsid w:val="3C276E7C"/>
    <w:rsid w:val="3CD351CD"/>
    <w:rsid w:val="3DC39E34"/>
    <w:rsid w:val="40E3C09E"/>
    <w:rsid w:val="42922D62"/>
    <w:rsid w:val="42CAB419"/>
    <w:rsid w:val="4363B0A7"/>
    <w:rsid w:val="47C1E6AA"/>
    <w:rsid w:val="4823AB7F"/>
    <w:rsid w:val="4B72E506"/>
    <w:rsid w:val="4C03C37F"/>
    <w:rsid w:val="528C84CB"/>
    <w:rsid w:val="54D37330"/>
    <w:rsid w:val="5713F058"/>
    <w:rsid w:val="59243F18"/>
    <w:rsid w:val="5A8377DA"/>
    <w:rsid w:val="5C1A3CB2"/>
    <w:rsid w:val="5F1CDB64"/>
    <w:rsid w:val="5F422D77"/>
    <w:rsid w:val="5F908525"/>
    <w:rsid w:val="61BB1D14"/>
    <w:rsid w:val="623BE225"/>
    <w:rsid w:val="62CA5158"/>
    <w:rsid w:val="65868F6F"/>
    <w:rsid w:val="663692B5"/>
    <w:rsid w:val="6649897E"/>
    <w:rsid w:val="6BB44749"/>
    <w:rsid w:val="6BD57CB1"/>
    <w:rsid w:val="6C54552C"/>
    <w:rsid w:val="6C7E847A"/>
    <w:rsid w:val="6ED800D4"/>
    <w:rsid w:val="711EAAE1"/>
    <w:rsid w:val="72238F8B"/>
    <w:rsid w:val="726FA1D4"/>
    <w:rsid w:val="72AB88DB"/>
    <w:rsid w:val="731986C8"/>
    <w:rsid w:val="732B791B"/>
    <w:rsid w:val="73758568"/>
    <w:rsid w:val="73CB9D6C"/>
    <w:rsid w:val="7649F072"/>
    <w:rsid w:val="76913445"/>
    <w:rsid w:val="76BA95C4"/>
    <w:rsid w:val="7772F4A5"/>
    <w:rsid w:val="77B518AD"/>
    <w:rsid w:val="7935ED26"/>
    <w:rsid w:val="797F981C"/>
    <w:rsid w:val="7D1D8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5E16D"/>
  <w15:docId w15:val="{E33F748F-E91B-4EF4-A981-1E7174E0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hAnsi="Calibri" w:eastAsia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pPr>
      <w:spacing w:after="160" w:line="240" w:lineRule="auto"/>
      <w:ind w:left="720"/>
    </w:pPr>
  </w:style>
  <w:style w:type="character" w:styleId="Hyperlink">
    <w:name w:val="Hyperlink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</w:style>
  <w:style w:type="character" w:styleId="FollowedHyperlink">
    <w:name w:val="FollowedHyperlink"/>
    <w:basedOn w:val="DefaultParagraphFont"/>
    <w:uiPriority w:val="99"/>
    <w:semiHidden/>
    <w:unhideWhenUsed/>
    <w:rsid w:val="007A4127"/>
    <w:rPr>
      <w:color w:val="954F72" w:themeColor="followedHyperlink"/>
      <w:u w:val="single"/>
    </w:rPr>
  </w:style>
  <w:style w:type="character" w:styleId="normaltextrun" w:customStyle="1">
    <w:name w:val="normaltextrun"/>
    <w:basedOn w:val="DefaultParagraphFont"/>
    <w:rsid w:val="00B23F12"/>
  </w:style>
  <w:style w:type="character" w:styleId="contextualspellingandgrammarerror" w:customStyle="1">
    <w:name w:val="contextualspellingandgrammarerror"/>
    <w:basedOn w:val="DefaultParagraphFont"/>
    <w:rsid w:val="00B23F12"/>
  </w:style>
  <w:style w:type="character" w:styleId="eop" w:customStyle="1">
    <w:name w:val="eop"/>
    <w:basedOn w:val="DefaultParagraphFont"/>
    <w:rsid w:val="00B23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yperlink" Target="http://www.whiterosemaths.com" TargetMode="Externa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footnotes" Target="footnotes.xml" Id="rId7" /><Relationship Type="http://schemas.openxmlformats.org/officeDocument/2006/relationships/image" Target="media/image2.png" Id="rId12" /><Relationship Type="http://schemas.openxmlformats.org/officeDocument/2006/relationships/hyperlink" Target="https://www.twinkl.co.uk/search?term=school+closure" TargetMode="External" Id="rId17" /><Relationship Type="http://schemas.openxmlformats.org/officeDocument/2006/relationships/customXml" Target="../customXml/item2.xml" Id="rId2" /><Relationship Type="http://schemas.openxmlformats.org/officeDocument/2006/relationships/image" Target="media/image3.png" Id="rId16" /><Relationship Type="http://schemas.openxmlformats.org/officeDocument/2006/relationships/header" Target="header1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ukhosted45.renlearn.co.uk/3406764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s://www.youtube.com/watch?v=RwnxJXk79N4" TargetMode="External" Id="rId15" /><Relationship Type="http://schemas.openxmlformats.org/officeDocument/2006/relationships/image" Target="media/image1.png" Id="rId10" /><Relationship Type="http://schemas.openxmlformats.org/officeDocument/2006/relationships/hyperlink" Target="http://www.discoveryeducation.co.uk" TargetMode="External" Id="rId19" /><Relationship Type="http://schemas.openxmlformats.org/officeDocument/2006/relationships/styles" Target="styles.xml" Id="rId4" /><Relationship Type="http://schemas.openxmlformats.org/officeDocument/2006/relationships/hyperlink" Target="https://roundhouse.primarysite.blog/" TargetMode="External" Id="rId9" /><Relationship Type="http://schemas.openxmlformats.org/officeDocument/2006/relationships/hyperlink" Target="http://www.amathsdictionaryforkids.com/dictionary.html" TargetMode="External" Id="rId14" /><Relationship Type="http://schemas.openxmlformats.org/officeDocument/2006/relationships/theme" Target="theme/theme1.xml" Id="rId22" /><Relationship Type="http://schemas.openxmlformats.org/officeDocument/2006/relationships/hyperlink" Target="https://apps.mathlearningcenter.org/geoboard/" TargetMode="External" Id="Rc8d2d850d3d94a82" /><Relationship Type="http://schemas.openxmlformats.org/officeDocument/2006/relationships/image" Target="/media/image4.png" Id="R7daa0a0e24404383" /><Relationship Type="http://schemas.openxmlformats.org/officeDocument/2006/relationships/image" Target="/media/image5.png" Id="R4a358b2b7ca94bf9" /><Relationship Type="http://schemas.openxmlformats.org/officeDocument/2006/relationships/image" Target="/media/image6.png" Id="Rb905c1b3fd1f4280" /><Relationship Type="http://schemas.openxmlformats.org/officeDocument/2006/relationships/numbering" Target="/word/numbering.xml" Id="R9f9216c11a224e0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d\Downloads\Remote%20learning%20for%20childre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4AC853-2092-4524-AFDA-01494CF6FF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B5B15F-608E-49C5-A963-5F619AE0F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7FD4FA-AE4C-41D1-865D-D6E190B96B0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Remote learning for children - 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Aled</dc:creator>
  <dc:description/>
  <lastModifiedBy>Hills Aled</lastModifiedBy>
  <revision>7</revision>
  <lastPrinted>2020-03-19T09:50:00.0000000Z</lastPrinted>
  <dcterms:created xsi:type="dcterms:W3CDTF">2020-03-23T10:53:00.0000000Z</dcterms:created>
  <dcterms:modified xsi:type="dcterms:W3CDTF">2020-03-29T15:20:52.8851074Z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