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9FF52" w14:textId="0FE552A1" w:rsidR="004D4642" w:rsidRDefault="00D74784" w:rsidP="3716F7B1">
      <w:pPr>
        <w:jc w:val="center"/>
        <w:rPr>
          <w:b/>
          <w:bCs/>
          <w:sz w:val="32"/>
          <w:szCs w:val="32"/>
        </w:rPr>
      </w:pPr>
      <w:r w:rsidRPr="2290F76E">
        <w:rPr>
          <w:b/>
          <w:bCs/>
          <w:sz w:val="32"/>
          <w:szCs w:val="32"/>
        </w:rPr>
        <w:t xml:space="preserve">Good morning Sparrows </w:t>
      </w:r>
      <w:r w:rsidR="6374E626" w:rsidRPr="2290F76E">
        <w:rPr>
          <w:b/>
          <w:bCs/>
          <w:sz w:val="32"/>
          <w:szCs w:val="32"/>
        </w:rPr>
        <w:t>and</w:t>
      </w:r>
      <w:r w:rsidRPr="2290F76E">
        <w:rPr>
          <w:b/>
          <w:bCs/>
          <w:sz w:val="32"/>
          <w:szCs w:val="32"/>
        </w:rPr>
        <w:t xml:space="preserve"> Doves</w:t>
      </w:r>
    </w:p>
    <w:p w14:paraId="0A706119" w14:textId="63985CC9" w:rsidR="532904C1" w:rsidRDefault="532904C1" w:rsidP="3716F7B1">
      <w:r>
        <w:t>Over the Easter break</w:t>
      </w:r>
      <w:r w:rsidR="00A732DB">
        <w:t xml:space="preserve"> (</w:t>
      </w:r>
      <w:r w:rsidR="00A732DB" w:rsidRPr="46B26CFB">
        <w:rPr>
          <w:rFonts w:cs="Calibri"/>
        </w:rPr>
        <w:t>Thursday 2</w:t>
      </w:r>
      <w:r w:rsidR="00A732DB" w:rsidRPr="46B26CFB">
        <w:rPr>
          <w:rFonts w:cs="Calibri"/>
          <w:vertAlign w:val="superscript"/>
        </w:rPr>
        <w:t>nd</w:t>
      </w:r>
      <w:r w:rsidR="00A732DB" w:rsidRPr="46B26CFB">
        <w:rPr>
          <w:rFonts w:cs="Calibri"/>
        </w:rPr>
        <w:t xml:space="preserve"> April – Sunday 19</w:t>
      </w:r>
      <w:r w:rsidR="00A732DB" w:rsidRPr="46B26CFB">
        <w:rPr>
          <w:rFonts w:cs="Calibri"/>
          <w:vertAlign w:val="superscript"/>
        </w:rPr>
        <w:t>th</w:t>
      </w:r>
      <w:r w:rsidR="00A732DB" w:rsidRPr="46B26CFB">
        <w:rPr>
          <w:rFonts w:cs="Calibri"/>
        </w:rPr>
        <w:t xml:space="preserve"> April)</w:t>
      </w:r>
      <w:r>
        <w:t>, we would like you to complete one hour o</w:t>
      </w:r>
      <w:r w:rsidR="5499739F">
        <w:t>f</w:t>
      </w:r>
      <w:r>
        <w:t xml:space="preserve"> Maths Whizz and one hour of reading as well as completing a </w:t>
      </w:r>
      <w:r w:rsidR="3430D063">
        <w:t>S</w:t>
      </w:r>
      <w:r>
        <w:t xml:space="preserve">pelling Shed </w:t>
      </w:r>
      <w:r w:rsidR="7FF44399">
        <w:t>session</w:t>
      </w:r>
      <w:r w:rsidR="44A3AB16">
        <w:t xml:space="preserve"> </w:t>
      </w:r>
      <w:r w:rsidR="44A3AB16" w:rsidRPr="46B26CFB">
        <w:rPr>
          <w:b/>
          <w:bCs/>
          <w:u w:val="single"/>
        </w:rPr>
        <w:t>each week</w:t>
      </w:r>
      <w:r>
        <w:t>.</w:t>
      </w:r>
      <w:r w:rsidR="239E0488">
        <w:t xml:space="preserve"> We would also suggest that you try to keep a</w:t>
      </w:r>
      <w:r w:rsidR="3625B459">
        <w:t xml:space="preserve"> </w:t>
      </w:r>
      <w:r w:rsidR="239E0488">
        <w:t>journal over the next few weeks as in the words of Emma Carroll (the author of our recent class book Letters from the Li</w:t>
      </w:r>
      <w:r w:rsidR="1EB2D50A">
        <w:t>ght</w:t>
      </w:r>
      <w:r w:rsidR="14C20181">
        <w:t>h</w:t>
      </w:r>
      <w:r w:rsidR="1EB2D50A">
        <w:t>ouse)</w:t>
      </w:r>
      <w:r w:rsidR="3BBA7E85">
        <w:t>,</w:t>
      </w:r>
      <w:r w:rsidR="1EB2D50A">
        <w:t xml:space="preserve"> </w:t>
      </w:r>
      <w:r w:rsidR="3E7CDACE" w:rsidRPr="46B26CFB">
        <w:rPr>
          <w:i/>
          <w:iCs/>
        </w:rPr>
        <w:t>“</w:t>
      </w:r>
      <w:r w:rsidR="3E7CDACE" w:rsidRPr="46B26CFB">
        <w:rPr>
          <w:rFonts w:cs="Calibri"/>
          <w:i/>
          <w:iCs/>
        </w:rPr>
        <w:t>Think of this as an experience that will make the history books in years to come. Keep a diary if you can, so you can tell people what it was like to live through these strange times. There's bound to be lots of funny, unusual, magical things that'll happen these coming weeks!”</w:t>
      </w:r>
    </w:p>
    <w:p w14:paraId="416F4510" w14:textId="686288A3" w:rsidR="3716F7B1" w:rsidRDefault="76A03D0C" w:rsidP="46B26CFB">
      <w:pPr>
        <w:jc w:val="center"/>
      </w:pPr>
      <w:r w:rsidRPr="46B26CFB">
        <w:rPr>
          <w:rFonts w:ascii="Berlin Sans FB" w:eastAsia="Berlin Sans FB" w:hAnsi="Berlin Sans FB" w:cs="Berlin Sans FB"/>
          <w:color w:val="FF0000"/>
          <w:sz w:val="48"/>
          <w:szCs w:val="48"/>
        </w:rPr>
        <w:t>Congratulations on your Spring Term full of learning, fabulous behaviour and hard work ...  both at school and at home.</w:t>
      </w:r>
      <w:r w:rsidRPr="46B26CFB">
        <w:rPr>
          <w:rFonts w:ascii="Berlin Sans FB" w:eastAsia="Berlin Sans FB" w:hAnsi="Berlin Sans FB" w:cs="Berlin Sans FB"/>
          <w:color w:val="FF0000"/>
          <w:sz w:val="56"/>
          <w:szCs w:val="56"/>
        </w:rPr>
        <w:t xml:space="preserve">  </w:t>
      </w:r>
      <w:r w:rsidRPr="46B26CFB">
        <w:rPr>
          <w:rFonts w:ascii="Berlin Sans FB" w:eastAsia="Berlin Sans FB" w:hAnsi="Berlin Sans FB" w:cs="Berlin Sans FB"/>
          <w:color w:val="FF0000"/>
          <w:sz w:val="48"/>
          <w:szCs w:val="48"/>
        </w:rPr>
        <w:t>We are incredibly proud of you and your families.</w:t>
      </w:r>
    </w:p>
    <w:p w14:paraId="4F57E132" w14:textId="44714626" w:rsidR="3716F7B1" w:rsidRDefault="0C668099" w:rsidP="46B26CFB">
      <w:pPr>
        <w:rPr>
          <w:rFonts w:cs="Calibri"/>
        </w:rPr>
      </w:pPr>
      <w:r w:rsidRPr="46B26CFB">
        <w:rPr>
          <w:rFonts w:cs="Calibri"/>
        </w:rPr>
        <w:t>Mr Hills writes</w:t>
      </w:r>
      <w:r w:rsidR="58E57AC0" w:rsidRPr="46B26CFB">
        <w:rPr>
          <w:rFonts w:cs="Calibri"/>
        </w:rPr>
        <w:t>:</w:t>
      </w:r>
    </w:p>
    <w:p w14:paraId="170C8B3B" w14:textId="6DF75AE8" w:rsidR="3716F7B1" w:rsidRDefault="76A03D0C" w:rsidP="46B26CFB">
      <w:pPr>
        <w:rPr>
          <w:rFonts w:cs="Calibri"/>
        </w:rPr>
      </w:pPr>
      <w:r w:rsidRPr="46B26CFB">
        <w:rPr>
          <w:rFonts w:cs="Calibri"/>
        </w:rPr>
        <w:t>Over the Easter holidays and whilst you are learning from home, you have a fantastic opportunity to spend some tim</w:t>
      </w:r>
      <w:r w:rsidR="736BDFEF" w:rsidRPr="46B26CFB">
        <w:rPr>
          <w:rFonts w:cs="Calibri"/>
        </w:rPr>
        <w:t xml:space="preserve">e </w:t>
      </w:r>
      <w:r w:rsidRPr="46B26CFB">
        <w:rPr>
          <w:rFonts w:cs="Calibri"/>
        </w:rPr>
        <w:t>learn</w:t>
      </w:r>
      <w:r w:rsidR="5A435086" w:rsidRPr="46B26CFB">
        <w:rPr>
          <w:rFonts w:cs="Calibri"/>
        </w:rPr>
        <w:t>ing</w:t>
      </w:r>
      <w:r w:rsidRPr="46B26CFB">
        <w:rPr>
          <w:rFonts w:cs="Calibri"/>
        </w:rPr>
        <w:t xml:space="preserve"> a new skill. This might be from a peer</w:t>
      </w:r>
      <w:r w:rsidR="7FCE07FB" w:rsidRPr="46B26CFB">
        <w:rPr>
          <w:rFonts w:cs="Calibri"/>
        </w:rPr>
        <w:t>, a family member or even from YouTube. Over the past week</w:t>
      </w:r>
      <w:r w:rsidR="5018E55F" w:rsidRPr="46B26CFB">
        <w:rPr>
          <w:rFonts w:cs="Calibri"/>
        </w:rPr>
        <w:t xml:space="preserve"> or so</w:t>
      </w:r>
      <w:r w:rsidR="7FCE07FB" w:rsidRPr="46B26CFB">
        <w:rPr>
          <w:rFonts w:cs="Calibri"/>
        </w:rPr>
        <w:t>, I have been teaching myself to draw cartoons using a simple formula I found on a Ted Talk on YouTube (</w:t>
      </w:r>
      <w:r w:rsidR="1199AF76" w:rsidRPr="46B26CFB">
        <w:rPr>
          <w:rFonts w:cs="Calibri"/>
        </w:rPr>
        <w:t>the first ten minutes</w:t>
      </w:r>
      <w:r w:rsidR="4A39FCDA" w:rsidRPr="46B26CFB">
        <w:rPr>
          <w:rFonts w:cs="Calibri"/>
        </w:rPr>
        <w:t xml:space="preserve"> </w:t>
      </w:r>
      <w:r w:rsidR="1199AF76" w:rsidRPr="46B26CFB">
        <w:rPr>
          <w:rFonts w:cs="Calibri"/>
        </w:rPr>
        <w:t>o</w:t>
      </w:r>
      <w:r w:rsidR="5E4D8B44" w:rsidRPr="46B26CFB">
        <w:rPr>
          <w:rFonts w:cs="Calibri"/>
        </w:rPr>
        <w:t xml:space="preserve">f </w:t>
      </w:r>
      <w:r w:rsidR="1199AF76" w:rsidRPr="46B26CFB">
        <w:rPr>
          <w:rFonts w:cs="Calibri"/>
        </w:rPr>
        <w:t>this</w:t>
      </w:r>
      <w:r w:rsidR="267572B2" w:rsidRPr="46B26CFB">
        <w:rPr>
          <w:rFonts w:cs="Calibri"/>
        </w:rPr>
        <w:t xml:space="preserve"> </w:t>
      </w:r>
      <w:r w:rsidR="00E066B4">
        <w:rPr>
          <w:rFonts w:cs="Calibri"/>
        </w:rPr>
        <w:t xml:space="preserve">video </w:t>
      </w:r>
      <w:hyperlink r:id="rId10" w:history="1">
        <w:r w:rsidR="00E066B4" w:rsidRPr="00B90150">
          <w:rPr>
            <w:rStyle w:val="Hyperlink"/>
            <w:rFonts w:cs="Calibri"/>
          </w:rPr>
          <w:t>https://www.youtube.com/watch?v=7TXEZ4tP06c&amp;t=18s</w:t>
        </w:r>
      </w:hyperlink>
      <w:r w:rsidR="1199AF76" w:rsidRPr="46B26CFB">
        <w:rPr>
          <w:rFonts w:cs="Calibri"/>
        </w:rPr>
        <w:t xml:space="preserve">). </w:t>
      </w:r>
      <w:r w:rsidR="00E066B4">
        <w:rPr>
          <w:rFonts w:cs="Calibri"/>
        </w:rPr>
        <w:t>I did share this with some Sparrows just before we left school.</w:t>
      </w:r>
    </w:p>
    <w:p w14:paraId="20954D7F" w14:textId="59E3EC53" w:rsidR="3716F7B1" w:rsidRDefault="1199AF76" w:rsidP="46B26CFB">
      <w:pPr>
        <w:rPr>
          <w:rFonts w:cs="Calibri"/>
        </w:rPr>
      </w:pPr>
      <w:r w:rsidRPr="46B26CFB">
        <w:rPr>
          <w:rFonts w:cs="Calibri"/>
        </w:rPr>
        <w:t>Here is a</w:t>
      </w:r>
      <w:r w:rsidR="00E066B4">
        <w:rPr>
          <w:rFonts w:cs="Calibri"/>
        </w:rPr>
        <w:t xml:space="preserve"> time-lapse</w:t>
      </w:r>
      <w:r w:rsidRPr="46B26CFB">
        <w:rPr>
          <w:rFonts w:cs="Calibri"/>
        </w:rPr>
        <w:t xml:space="preserve"> video </w:t>
      </w:r>
      <w:r w:rsidR="00E066B4">
        <w:rPr>
          <w:rFonts w:cs="Calibri"/>
        </w:rPr>
        <w:t>documenting</w:t>
      </w:r>
      <w:r w:rsidRPr="46B26CFB">
        <w:rPr>
          <w:rFonts w:cs="Calibri"/>
        </w:rPr>
        <w:t xml:space="preserve"> what I have learnt. </w:t>
      </w:r>
    </w:p>
    <w:p w14:paraId="71998B13" w14:textId="13557748" w:rsidR="3716F7B1" w:rsidRDefault="00853CE6" w:rsidP="46B26CFB">
      <w:hyperlink r:id="rId11">
        <w:r w:rsidR="2C4CB374" w:rsidRPr="46B26CFB">
          <w:rPr>
            <w:rStyle w:val="Hyperlink"/>
            <w:rFonts w:cs="Calibri"/>
          </w:rPr>
          <w:t>https://youtu.be/RIzh8_jEKFQ</w:t>
        </w:r>
      </w:hyperlink>
    </w:p>
    <w:p w14:paraId="1040A947" w14:textId="493AAE06" w:rsidR="3716F7B1" w:rsidRDefault="1199AF76" w:rsidP="46B26CFB">
      <w:pPr>
        <w:rPr>
          <w:rFonts w:cs="Calibri"/>
        </w:rPr>
      </w:pPr>
      <w:r w:rsidRPr="46B26CFB">
        <w:rPr>
          <w:rFonts w:cs="Calibri"/>
        </w:rPr>
        <w:t>Over the next few weeks</w:t>
      </w:r>
      <w:r w:rsidR="29C6569E" w:rsidRPr="46B26CFB">
        <w:rPr>
          <w:rFonts w:cs="Calibri"/>
        </w:rPr>
        <w:t>,</w:t>
      </w:r>
      <w:r w:rsidRPr="46B26CFB">
        <w:rPr>
          <w:rFonts w:cs="Calibri"/>
        </w:rPr>
        <w:t xml:space="preserve"> we will be trying to learn a new skill and will be posting our efforts online. Our challenge to you is to learn something new and show </w:t>
      </w:r>
      <w:r w:rsidR="0482DB13" w:rsidRPr="46B26CFB">
        <w:rPr>
          <w:rFonts w:cs="Calibri"/>
        </w:rPr>
        <w:t xml:space="preserve">us evidence of this on the blog – it </w:t>
      </w:r>
      <w:r w:rsidR="67AA420F" w:rsidRPr="46B26CFB">
        <w:rPr>
          <w:rFonts w:cs="Calibri"/>
        </w:rPr>
        <w:t>c</w:t>
      </w:r>
      <w:r w:rsidR="0482DB13" w:rsidRPr="46B26CFB">
        <w:rPr>
          <w:rFonts w:cs="Calibri"/>
        </w:rPr>
        <w:t xml:space="preserve">ould be part of a new language, </w:t>
      </w:r>
      <w:r w:rsidR="0E1784E1" w:rsidRPr="46B26CFB">
        <w:rPr>
          <w:rFonts w:cs="Calibri"/>
        </w:rPr>
        <w:t>learning something on an instrument or a skill like juggling – it is up to you!</w:t>
      </w:r>
      <w:r w:rsidR="1CF6B467" w:rsidRPr="46B26CFB">
        <w:rPr>
          <w:rFonts w:cs="Calibri"/>
        </w:rPr>
        <w:t xml:space="preserve"> </w:t>
      </w:r>
    </w:p>
    <w:p w14:paraId="51F84FE9" w14:textId="205E54B3" w:rsidR="3716F7B1" w:rsidRDefault="6D697091" w:rsidP="46B26CFB">
      <w:pPr>
        <w:rPr>
          <w:rFonts w:cs="Calibri"/>
        </w:rPr>
      </w:pPr>
      <w:r w:rsidRPr="46B26CFB">
        <w:rPr>
          <w:rFonts w:cs="Calibri"/>
        </w:rPr>
        <w:t>You could even start where I did and have a go at drawing your own cartoon!</w:t>
      </w:r>
      <w:r w:rsidR="00E066B4">
        <w:rPr>
          <w:rFonts w:cs="Calibri"/>
        </w:rPr>
        <w:t xml:space="preserve"> Just remember – Nose, then Eyes, then Mouth, then Ear, then Hair, then Neck. Keep the shapes simple and just change one thing at a time to create different characters!</w:t>
      </w:r>
    </w:p>
    <w:p w14:paraId="7D5FB512" w14:textId="3152FCAC" w:rsidR="3716F7B1" w:rsidRDefault="1CF6B467" w:rsidP="46B26CFB">
      <w:pPr>
        <w:rPr>
          <w:rFonts w:cs="Calibri"/>
        </w:rPr>
      </w:pPr>
      <w:r w:rsidRPr="46B26CFB">
        <w:rPr>
          <w:rFonts w:cs="Calibri"/>
        </w:rPr>
        <w:t>Good luck!</w:t>
      </w:r>
    </w:p>
    <w:p w14:paraId="1228B4E1" w14:textId="77777777" w:rsidR="00E066B4" w:rsidRDefault="00E066B4">
      <w:pPr>
        <w:rPr>
          <w:b/>
          <w:bCs/>
          <w:u w:val="single"/>
        </w:rPr>
      </w:pPr>
    </w:p>
    <w:p w14:paraId="7D78D6F0" w14:textId="77777777" w:rsidR="00E066B4" w:rsidRDefault="00E066B4">
      <w:pPr>
        <w:rPr>
          <w:b/>
          <w:bCs/>
          <w:u w:val="single"/>
        </w:rPr>
      </w:pPr>
    </w:p>
    <w:p w14:paraId="22962449" w14:textId="77777777" w:rsidR="00E066B4" w:rsidRDefault="00E066B4">
      <w:pPr>
        <w:rPr>
          <w:b/>
          <w:bCs/>
          <w:u w:val="single"/>
        </w:rPr>
      </w:pPr>
    </w:p>
    <w:p w14:paraId="55F7EF30" w14:textId="77777777" w:rsidR="00E066B4" w:rsidRDefault="00E066B4">
      <w:pPr>
        <w:rPr>
          <w:b/>
          <w:bCs/>
          <w:u w:val="single"/>
        </w:rPr>
      </w:pPr>
    </w:p>
    <w:p w14:paraId="09A677F4" w14:textId="74FAD630" w:rsidR="004D4642" w:rsidRDefault="1CF6B467">
      <w:pPr>
        <w:rPr>
          <w:b/>
          <w:bCs/>
          <w:u w:val="single"/>
        </w:rPr>
      </w:pPr>
      <w:r w:rsidRPr="46B26CFB">
        <w:rPr>
          <w:b/>
          <w:bCs/>
          <w:u w:val="single"/>
        </w:rPr>
        <w:lastRenderedPageBreak/>
        <w:t>For t</w:t>
      </w:r>
      <w:r w:rsidR="00D74784" w:rsidRPr="46B26CFB">
        <w:rPr>
          <w:b/>
          <w:bCs/>
          <w:u w:val="single"/>
        </w:rPr>
        <w:t xml:space="preserve">oday’s activities: </w:t>
      </w:r>
    </w:p>
    <w:tbl>
      <w:tblPr>
        <w:tblW w:w="10490" w:type="dxa"/>
        <w:tblInd w:w="-572" w:type="dxa"/>
        <w:tblLayout w:type="fixed"/>
        <w:tblCellMar>
          <w:left w:w="10" w:type="dxa"/>
          <w:right w:w="10" w:type="dxa"/>
        </w:tblCellMar>
        <w:tblLook w:val="04A0" w:firstRow="1" w:lastRow="0" w:firstColumn="1" w:lastColumn="0" w:noHBand="0" w:noVBand="1"/>
      </w:tblPr>
      <w:tblGrid>
        <w:gridCol w:w="1530"/>
        <w:gridCol w:w="8960"/>
      </w:tblGrid>
      <w:tr w:rsidR="004D4642" w14:paraId="79597258" w14:textId="77777777" w:rsidTr="46B26CFB">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AB6C7B" w14:textId="77777777" w:rsidR="004D4642" w:rsidRDefault="004D4642"/>
        </w:tc>
        <w:tc>
          <w:tcPr>
            <w:tcW w:w="8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49CB48" w14:textId="4448D9FC" w:rsidR="004D4642" w:rsidRDefault="00F639F6">
            <w:pPr>
              <w:ind w:right="2063"/>
              <w:jc w:val="center"/>
            </w:pPr>
            <w:r>
              <w:rPr>
                <w:b/>
              </w:rPr>
              <w:t>Wedn</w:t>
            </w:r>
            <w:r w:rsidR="00720A9D">
              <w:rPr>
                <w:b/>
              </w:rPr>
              <w:t>esday 1</w:t>
            </w:r>
            <w:r w:rsidR="00720A9D" w:rsidRPr="00720A9D">
              <w:rPr>
                <w:b/>
                <w:vertAlign w:val="superscript"/>
              </w:rPr>
              <w:t>st</w:t>
            </w:r>
            <w:r w:rsidR="00D74784">
              <w:rPr>
                <w:b/>
              </w:rPr>
              <w:t xml:space="preserve"> </w:t>
            </w:r>
            <w:r>
              <w:rPr>
                <w:b/>
              </w:rPr>
              <w:t>April</w:t>
            </w:r>
          </w:p>
        </w:tc>
      </w:tr>
      <w:tr w:rsidR="004D4642" w14:paraId="77E10303" w14:textId="77777777" w:rsidTr="46B26CFB">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0A2D7A" w14:textId="77777777" w:rsidR="004D4642" w:rsidRDefault="00D74784">
            <w:pPr>
              <w:rPr>
                <w:b/>
              </w:rPr>
            </w:pPr>
            <w:r>
              <w:rPr>
                <w:b/>
              </w:rPr>
              <w:t xml:space="preserve">Reading </w:t>
            </w:r>
          </w:p>
        </w:tc>
        <w:tc>
          <w:tcPr>
            <w:tcW w:w="8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B97FA2" w14:textId="77777777" w:rsidR="004D4642" w:rsidRDefault="00D74784">
            <w:r>
              <w:t xml:space="preserve">30 minutes of daily reading either of books sent home from school or books you have at home. </w:t>
            </w:r>
          </w:p>
          <w:p w14:paraId="15EE25ED" w14:textId="77777777" w:rsidR="004D4642" w:rsidRDefault="00D74784">
            <w:r>
              <w:t xml:space="preserve">Make sure you are still quizzing on </w:t>
            </w:r>
            <w:r>
              <w:rPr>
                <w:b/>
                <w:bCs/>
                <w:u w:val="single"/>
              </w:rPr>
              <w:t>any</w:t>
            </w:r>
            <w:r>
              <w:t xml:space="preserve"> book that you read at home. The AR website will be unrestricted so you can quiz from home. </w:t>
            </w:r>
          </w:p>
          <w:p w14:paraId="28F7EFDC" w14:textId="77777777" w:rsidR="004D4642" w:rsidRDefault="00D74784">
            <w:r>
              <w:t>AR website:</w:t>
            </w:r>
          </w:p>
          <w:p w14:paraId="43BB9535" w14:textId="77777777" w:rsidR="004D4642" w:rsidRDefault="00853CE6">
            <w:hyperlink r:id="rId12" w:history="1">
              <w:r w:rsidR="00D74784">
                <w:rPr>
                  <w:rStyle w:val="Hyperlink"/>
                </w:rPr>
                <w:t>https://ukhosted45.renlearn.co.uk/3406764</w:t>
              </w:r>
            </w:hyperlink>
          </w:p>
        </w:tc>
      </w:tr>
      <w:tr w:rsidR="004D4642" w14:paraId="6ADEB045" w14:textId="77777777" w:rsidTr="46B26CFB">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40BA28" w14:textId="77777777" w:rsidR="004D4642" w:rsidRDefault="00D74784">
            <w:pPr>
              <w:rPr>
                <w:b/>
              </w:rPr>
            </w:pPr>
            <w:r>
              <w:rPr>
                <w:b/>
              </w:rPr>
              <w:t>Maths</w:t>
            </w:r>
          </w:p>
        </w:tc>
        <w:tc>
          <w:tcPr>
            <w:tcW w:w="8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36CCF6" w14:textId="6986DE05" w:rsidR="004D4642" w:rsidRDefault="6D0ACEBF">
            <w:pPr>
              <w:rPr>
                <w:b/>
                <w:bCs/>
                <w:u w:val="single"/>
              </w:rPr>
            </w:pPr>
            <w:r w:rsidRPr="3716F7B1">
              <w:rPr>
                <w:b/>
                <w:bCs/>
                <w:u w:val="single"/>
              </w:rPr>
              <w:t>T</w:t>
            </w:r>
            <w:r w:rsidR="00D74784" w:rsidRPr="3716F7B1">
              <w:rPr>
                <w:b/>
                <w:bCs/>
                <w:u w:val="single"/>
              </w:rPr>
              <w:t>oday’s Maths:</w:t>
            </w:r>
          </w:p>
          <w:p w14:paraId="43049D2A" w14:textId="43B7EE49" w:rsidR="004D4642" w:rsidRDefault="25E95AA9">
            <w:r>
              <w:t>Answers to</w:t>
            </w:r>
            <w:r w:rsidR="00F639F6">
              <w:t xml:space="preserve"> Tues</w:t>
            </w:r>
            <w:r>
              <w:t>day’s Challenge:</w:t>
            </w:r>
          </w:p>
          <w:p w14:paraId="32B34E01" w14:textId="3DAA62C3" w:rsidR="00F639F6" w:rsidRPr="00F639F6" w:rsidRDefault="00F639F6" w:rsidP="00F639F6">
            <w:pPr>
              <w:rPr>
                <w:b/>
                <w:bCs/>
                <w:color w:val="FF0000"/>
              </w:rPr>
            </w:pPr>
            <w:r w:rsidRPr="5B388FB2">
              <w:t xml:space="preserve">I need some ribbon to go </w:t>
            </w:r>
            <w:proofErr w:type="gramStart"/>
            <w:r w:rsidRPr="5B388FB2">
              <w:t>round</w:t>
            </w:r>
            <w:proofErr w:type="gramEnd"/>
            <w:r w:rsidRPr="5B388FB2">
              <w:t xml:space="preserve"> 5 rectangular cakes. Each cake is 28cm wide and 32cm long. How much ribbon will I need?</w:t>
            </w:r>
            <w:r>
              <w:t xml:space="preserve"> </w:t>
            </w:r>
            <w:r w:rsidRPr="00F639F6">
              <w:rPr>
                <w:b/>
                <w:bCs/>
                <w:color w:val="FF0000"/>
              </w:rPr>
              <w:t>28 + 32 = 60 x 2 = 120cm for one cake</w:t>
            </w:r>
          </w:p>
          <w:p w14:paraId="4C9BBAD7" w14:textId="00C1AD60" w:rsidR="00F639F6" w:rsidRPr="00F639F6" w:rsidRDefault="00F639F6" w:rsidP="00F639F6">
            <w:pPr>
              <w:rPr>
                <w:b/>
                <w:bCs/>
                <w:color w:val="FF0000"/>
              </w:rPr>
            </w:pPr>
            <w:r w:rsidRPr="00F639F6">
              <w:rPr>
                <w:b/>
                <w:bCs/>
                <w:color w:val="FF0000"/>
              </w:rPr>
              <w:t>Could also do 28 + 28 + 32 + 32 = 120cm for 1 cake</w:t>
            </w:r>
          </w:p>
          <w:p w14:paraId="23727FCE" w14:textId="6E10937A" w:rsidR="00F639F6" w:rsidRPr="00F639F6" w:rsidRDefault="00F639F6" w:rsidP="00F639F6">
            <w:pPr>
              <w:rPr>
                <w:b/>
                <w:bCs/>
                <w:color w:val="FF0000"/>
              </w:rPr>
            </w:pPr>
            <w:r w:rsidRPr="00F639F6">
              <w:rPr>
                <w:b/>
                <w:bCs/>
                <w:color w:val="FF0000"/>
              </w:rPr>
              <w:t xml:space="preserve">120 x 5 = 600 cm for 5 cakes    </w:t>
            </w:r>
          </w:p>
          <w:p w14:paraId="23C44DAA" w14:textId="77777777" w:rsidR="00F639F6" w:rsidRDefault="00F639F6" w:rsidP="00F639F6">
            <w:r w:rsidRPr="5B388FB2">
              <w:t>The ribbon costs 10p a metre. How much will it cost me?</w:t>
            </w:r>
          </w:p>
          <w:p w14:paraId="5A916D83" w14:textId="1FAB1BBD" w:rsidR="004D4642" w:rsidRDefault="00F639F6" w:rsidP="7D27052A">
            <w:pPr>
              <w:rPr>
                <w:b/>
                <w:bCs/>
                <w:color w:val="FF0000"/>
              </w:rPr>
            </w:pPr>
            <w:r>
              <w:rPr>
                <w:b/>
                <w:bCs/>
                <w:color w:val="FF0000"/>
              </w:rPr>
              <w:t>600cm = 6m     6 x 10p = 60p</w:t>
            </w:r>
          </w:p>
          <w:p w14:paraId="626AB9B3" w14:textId="69D8A9F7" w:rsidR="004D4642" w:rsidRDefault="26462B10" w:rsidP="7D27052A">
            <w:pPr>
              <w:rPr>
                <w:u w:val="single"/>
              </w:rPr>
            </w:pPr>
            <w:r w:rsidRPr="46B26CFB">
              <w:rPr>
                <w:u w:val="single"/>
              </w:rPr>
              <w:t>Today’s Maths:</w:t>
            </w:r>
          </w:p>
          <w:p w14:paraId="0A87D486" w14:textId="53052419" w:rsidR="004D4642" w:rsidRDefault="13C4F004" w:rsidP="5B388FB2">
            <w:pPr>
              <w:rPr>
                <w:u w:val="single"/>
              </w:rPr>
            </w:pPr>
            <w:r w:rsidRPr="0E1BFF18">
              <w:rPr>
                <w:u w:val="single"/>
              </w:rPr>
              <w:t>Activity</w:t>
            </w:r>
          </w:p>
          <w:p w14:paraId="4D24AA5A" w14:textId="5F6073A1" w:rsidR="004D4642" w:rsidRDefault="71A368C9" w:rsidP="0E1BFF18">
            <w:r w:rsidRPr="0E1BFF18">
              <w:rPr>
                <w:rFonts w:cs="Calibri"/>
              </w:rPr>
              <w:t>Easter Egg Symmetry – as a little Easter treat for working so hard, we have a fun symmetry activity involving Easter eggs. Complete the Easter egg drawings symmetrically.</w:t>
            </w:r>
            <w:r>
              <w:t xml:space="preserve"> You can find the sheets on the Doves/ Sparrows class pages near where you found this schedule.</w:t>
            </w:r>
          </w:p>
          <w:p w14:paraId="12C51327" w14:textId="564EA011" w:rsidR="004D4642" w:rsidRDefault="0C7338E3" w:rsidP="0E1BFF18">
            <w:r>
              <w:t>If you have trouble printing them off, try drawing a symmetrical egg pattern of your own.</w:t>
            </w:r>
          </w:p>
        </w:tc>
      </w:tr>
      <w:tr w:rsidR="004D4642" w14:paraId="313EFB70" w14:textId="77777777" w:rsidTr="46B26CFB">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39BBE3" w14:textId="4DEDE01E" w:rsidR="004D4642" w:rsidRDefault="728A0795" w:rsidP="46B26CFB">
            <w:pPr>
              <w:rPr>
                <w:b/>
                <w:bCs/>
              </w:rPr>
            </w:pPr>
            <w:r w:rsidRPr="46B26CFB">
              <w:rPr>
                <w:b/>
                <w:bCs/>
              </w:rPr>
              <w:t>Maths fluency</w:t>
            </w:r>
          </w:p>
        </w:tc>
        <w:tc>
          <w:tcPr>
            <w:tcW w:w="8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7DF3F6" w14:textId="77777777" w:rsidR="004D4642" w:rsidRDefault="00D74784">
            <w:r>
              <w:t>Please spend a minimum of 30 minutes a day on one at least one of the Maths platforms:</w:t>
            </w:r>
            <w:r>
              <w:rPr>
                <w:b/>
                <w:sz w:val="20"/>
                <w:szCs w:val="20"/>
              </w:rPr>
              <w:t xml:space="preserve"> </w:t>
            </w:r>
          </w:p>
          <w:p w14:paraId="496DAF77" w14:textId="72FF0414" w:rsidR="004D4642" w:rsidRDefault="00D74784" w:rsidP="5B388FB2">
            <w:pPr>
              <w:rPr>
                <w:sz w:val="20"/>
                <w:szCs w:val="20"/>
              </w:rPr>
            </w:pPr>
            <w:r w:rsidRPr="5B388FB2">
              <w:rPr>
                <w:sz w:val="20"/>
                <w:szCs w:val="20"/>
              </w:rPr>
              <w:t>TT Rock Stars</w:t>
            </w:r>
            <w:r w:rsidR="37479B8D" w:rsidRPr="5B388FB2">
              <w:rPr>
                <w:sz w:val="20"/>
                <w:szCs w:val="20"/>
              </w:rPr>
              <w:t xml:space="preserve"> or </w:t>
            </w:r>
            <w:r w:rsidRPr="5B388FB2">
              <w:rPr>
                <w:sz w:val="20"/>
                <w:szCs w:val="20"/>
              </w:rPr>
              <w:t>Maths Whizz</w:t>
            </w:r>
          </w:p>
          <w:p w14:paraId="229DFDBF" w14:textId="77777777" w:rsidR="004D4642" w:rsidRDefault="00D74784">
            <w:r>
              <w:rPr>
                <w:b/>
                <w:sz w:val="20"/>
                <w:szCs w:val="20"/>
              </w:rPr>
              <w:t>(Device required)</w:t>
            </w:r>
          </w:p>
        </w:tc>
      </w:tr>
      <w:tr w:rsidR="004D4642" w14:paraId="5675B38E" w14:textId="77777777" w:rsidTr="46B26CFB">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FC0775" w14:textId="77777777" w:rsidR="004D4642" w:rsidRDefault="00D74784">
            <w:pPr>
              <w:rPr>
                <w:b/>
              </w:rPr>
            </w:pPr>
            <w:r>
              <w:rPr>
                <w:b/>
              </w:rPr>
              <w:t>Writing</w:t>
            </w:r>
          </w:p>
        </w:tc>
        <w:tc>
          <w:tcPr>
            <w:tcW w:w="8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2A5422" w14:textId="2F16A297" w:rsidR="004D4642" w:rsidRDefault="3DEFA006" w:rsidP="7D27052A">
            <w:r>
              <w:t>This week</w:t>
            </w:r>
            <w:r w:rsidR="41688755">
              <w:t>, you should’ve completed a story board for a film trailer based on a book (you were asked to c</w:t>
            </w:r>
            <w:r w:rsidR="4214DAED">
              <w:t>hoose a book you know well, either a book we have read in school, you favourite book or even one you have finished at home)</w:t>
            </w:r>
            <w:r w:rsidR="06C287DB">
              <w:t xml:space="preserve"> and</w:t>
            </w:r>
            <w:r w:rsidR="00F639F6">
              <w:t xml:space="preserve"> you should’ve</w:t>
            </w:r>
            <w:r w:rsidR="2E4E2E4E">
              <w:t xml:space="preserve"> writ</w:t>
            </w:r>
            <w:r w:rsidR="00F639F6">
              <w:t>t</w:t>
            </w:r>
            <w:r w:rsidR="2E4E2E4E">
              <w:t>e</w:t>
            </w:r>
            <w:r w:rsidR="00F639F6">
              <w:t>n</w:t>
            </w:r>
            <w:r w:rsidR="2E4E2E4E">
              <w:t xml:space="preserve"> the script for your trailer</w:t>
            </w:r>
            <w:r w:rsidR="00F639F6">
              <w:t>, r</w:t>
            </w:r>
            <w:r w:rsidR="2E4E2E4E">
              <w:t>emember</w:t>
            </w:r>
            <w:r w:rsidR="00F639F6">
              <w:t>ing</w:t>
            </w:r>
            <w:r w:rsidR="2E4E2E4E">
              <w:t xml:space="preserve"> not to give too much away</w:t>
            </w:r>
            <w:r w:rsidR="59EA8700">
              <w:t xml:space="preserve">! </w:t>
            </w:r>
          </w:p>
          <w:p w14:paraId="01A66059" w14:textId="1974D81F" w:rsidR="004D4642" w:rsidRDefault="434CDA62" w:rsidP="7D27052A">
            <w:r>
              <w:t>Below is an example of what your plan might look like</w:t>
            </w:r>
          </w:p>
          <w:p w14:paraId="7FB46DB9" w14:textId="71747252" w:rsidR="004D4642" w:rsidRDefault="03E2F26F" w:rsidP="7D27052A">
            <w:r>
              <w:rPr>
                <w:noProof/>
              </w:rPr>
              <w:lastRenderedPageBreak/>
              <w:drawing>
                <wp:inline distT="0" distB="0" distL="0" distR="0" wp14:anchorId="47E2F635" wp14:editId="67530231">
                  <wp:extent cx="4572000" cy="3429000"/>
                  <wp:effectExtent l="0" t="0" r="0" b="0"/>
                  <wp:docPr id="618783550" name="Picture 61878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0BA0C0F7" w14:textId="4F0F1CEC" w:rsidR="004D4642" w:rsidRDefault="434CDA62" w:rsidP="7D27052A">
            <w:r>
              <w:t xml:space="preserve">Here is the first part as a modelled script. </w:t>
            </w:r>
          </w:p>
          <w:p w14:paraId="46E0BEE6" w14:textId="5127F087" w:rsidR="004D4642" w:rsidRDefault="4A33E099" w:rsidP="7D27052A">
            <w:r>
              <w:t>Narrator: (Talking over a picture from the Blitz, with damaged buildings, rubble everywhere etc) February 1941, London. A dangerous time</w:t>
            </w:r>
            <w:r w:rsidR="752F171D">
              <w:t>. A country at war. The people of London, scared yet resilient, determined not to be defeated.</w:t>
            </w:r>
          </w:p>
          <w:p w14:paraId="0DFCD792" w14:textId="342FE88E" w:rsidR="752F171D" w:rsidRDefault="752F171D" w:rsidP="5B388FB2">
            <w:r>
              <w:t>(scene changes to a family around a table – a mum and 2 siblings)</w:t>
            </w:r>
          </w:p>
          <w:p w14:paraId="0A428151" w14:textId="66E5FEF4" w:rsidR="752F171D" w:rsidRDefault="752F171D" w:rsidP="5B388FB2">
            <w:r>
              <w:t>Narrator: But there comes a time when heads overrule hearts and safety becomes the priority over defiance.</w:t>
            </w:r>
          </w:p>
          <w:p w14:paraId="09B7B4FC" w14:textId="6BA2ECC1" w:rsidR="752F171D" w:rsidRDefault="752F171D" w:rsidP="5B388FB2">
            <w:r>
              <w:t>Mum: I need to keep you safe.</w:t>
            </w:r>
          </w:p>
          <w:p w14:paraId="57CC8D98" w14:textId="0B0E82F1" w:rsidR="752F171D" w:rsidRDefault="752F171D" w:rsidP="5B388FB2">
            <w:r>
              <w:t>Olive (guessing what is going on) You’re evacuating us, aren’t you? How could you?</w:t>
            </w:r>
          </w:p>
          <w:p w14:paraId="52A5754E" w14:textId="6EDB786D" w:rsidR="752F171D" w:rsidRDefault="752F171D" w:rsidP="5B388FB2">
            <w:r>
              <w:t>(scene changes – a train station with lots of evacuees – mum and the children looking sad)</w:t>
            </w:r>
          </w:p>
          <w:p w14:paraId="3C47F684" w14:textId="4BD77D30" w:rsidR="752F171D" w:rsidRDefault="752F171D" w:rsidP="5B388FB2">
            <w:r>
              <w:t>Narrator: Two children are about to begin an adventure that takes them beyond their comfort zone</w:t>
            </w:r>
            <w:r w:rsidR="483FD73C">
              <w:t>.</w:t>
            </w:r>
          </w:p>
          <w:p w14:paraId="2421C3CA" w14:textId="1B7D8393" w:rsidR="483FD73C" w:rsidRDefault="483FD73C" w:rsidP="5B388FB2">
            <w:r>
              <w:t>Cliff: (sobbing) I’ll miss you mum!</w:t>
            </w:r>
          </w:p>
          <w:p w14:paraId="240C843E" w14:textId="77777777" w:rsidR="004D4642" w:rsidRDefault="483FD73C" w:rsidP="7D27052A">
            <w:r>
              <w:t>Mum: (to Olive) Look after you brother. You’ll both be fin</w:t>
            </w:r>
            <w:r w:rsidR="00F639F6">
              <w:t>e.</w:t>
            </w:r>
          </w:p>
          <w:p w14:paraId="14788317" w14:textId="7ACC9428" w:rsidR="00F639F6" w:rsidRPr="003944F3" w:rsidRDefault="00F639F6" w:rsidP="3716F7B1">
            <w:pPr>
              <w:rPr>
                <w:b/>
                <w:bCs/>
                <w:color w:val="7030A0"/>
              </w:rPr>
            </w:pPr>
            <w:r w:rsidRPr="3716F7B1">
              <w:rPr>
                <w:b/>
                <w:bCs/>
                <w:color w:val="7030A0"/>
              </w:rPr>
              <w:t xml:space="preserve">Now, </w:t>
            </w:r>
            <w:r w:rsidR="5FE44082" w:rsidRPr="3716F7B1">
              <w:rPr>
                <w:b/>
                <w:bCs/>
                <w:color w:val="7030A0"/>
              </w:rPr>
              <w:t>we would like you to</w:t>
            </w:r>
            <w:r w:rsidRPr="3716F7B1">
              <w:rPr>
                <w:b/>
                <w:bCs/>
                <w:color w:val="7030A0"/>
              </w:rPr>
              <w:t xml:space="preserve"> rehearse</w:t>
            </w:r>
            <w:r w:rsidR="359F2320" w:rsidRPr="3716F7B1">
              <w:rPr>
                <w:b/>
                <w:bCs/>
                <w:color w:val="7030A0"/>
              </w:rPr>
              <w:t xml:space="preserve"> and perform your trailer</w:t>
            </w:r>
            <w:r w:rsidRPr="3716F7B1">
              <w:rPr>
                <w:b/>
                <w:bCs/>
                <w:color w:val="7030A0"/>
              </w:rPr>
              <w:t xml:space="preserve"> using your script and your ideas. </w:t>
            </w:r>
            <w:r w:rsidR="5C5AE7D8" w:rsidRPr="3716F7B1">
              <w:rPr>
                <w:b/>
                <w:bCs/>
                <w:color w:val="7030A0"/>
              </w:rPr>
              <w:t>I</w:t>
            </w:r>
            <w:r w:rsidR="0672F853" w:rsidRPr="3716F7B1">
              <w:rPr>
                <w:b/>
                <w:bCs/>
                <w:color w:val="7030A0"/>
              </w:rPr>
              <w:t xml:space="preserve">f you </w:t>
            </w:r>
            <w:r w:rsidR="74D9D5CB" w:rsidRPr="3716F7B1">
              <w:rPr>
                <w:b/>
                <w:bCs/>
                <w:color w:val="7030A0"/>
              </w:rPr>
              <w:t>can</w:t>
            </w:r>
            <w:r w:rsidR="34C1A899" w:rsidRPr="3716F7B1">
              <w:rPr>
                <w:b/>
                <w:bCs/>
                <w:color w:val="7030A0"/>
              </w:rPr>
              <w:t>,</w:t>
            </w:r>
            <w:r w:rsidR="7ED451CE" w:rsidRPr="3716F7B1">
              <w:rPr>
                <w:b/>
                <w:bCs/>
                <w:color w:val="7030A0"/>
              </w:rPr>
              <w:t xml:space="preserve"> why not film your trailer</w:t>
            </w:r>
            <w:r w:rsidR="636AE610" w:rsidRPr="3716F7B1">
              <w:rPr>
                <w:b/>
                <w:bCs/>
                <w:color w:val="7030A0"/>
              </w:rPr>
              <w:t xml:space="preserve"> -</w:t>
            </w:r>
            <w:r w:rsidR="7ED451CE" w:rsidRPr="3716F7B1">
              <w:rPr>
                <w:b/>
                <w:bCs/>
                <w:color w:val="7030A0"/>
              </w:rPr>
              <w:t xml:space="preserve"> you could even try and edit it if you are lucky enough to own an </w:t>
            </w:r>
            <w:r w:rsidR="0940DAD7" w:rsidRPr="3716F7B1">
              <w:rPr>
                <w:b/>
                <w:bCs/>
                <w:color w:val="7030A0"/>
              </w:rPr>
              <w:t>iPad</w:t>
            </w:r>
            <w:r w:rsidR="7ED451CE" w:rsidRPr="3716F7B1">
              <w:rPr>
                <w:b/>
                <w:bCs/>
                <w:color w:val="7030A0"/>
              </w:rPr>
              <w:t>!</w:t>
            </w:r>
            <w:r w:rsidR="0672F853" w:rsidRPr="3716F7B1">
              <w:rPr>
                <w:b/>
                <w:bCs/>
                <w:color w:val="7030A0"/>
              </w:rPr>
              <w:t xml:space="preserve"> </w:t>
            </w:r>
            <w:r w:rsidRPr="3716F7B1">
              <w:rPr>
                <w:b/>
                <w:bCs/>
                <w:color w:val="7030A0"/>
              </w:rPr>
              <w:t>We understand that you will need to improvise (pretend!) things like trains and lighthouses</w:t>
            </w:r>
            <w:r w:rsidR="5FE9AC18" w:rsidRPr="3716F7B1">
              <w:rPr>
                <w:b/>
                <w:bCs/>
                <w:color w:val="7030A0"/>
              </w:rPr>
              <w:t xml:space="preserve"> but be imaginative and creative with props and backgrounds</w:t>
            </w:r>
            <w:r w:rsidRPr="3716F7B1">
              <w:rPr>
                <w:b/>
                <w:bCs/>
                <w:color w:val="7030A0"/>
              </w:rPr>
              <w:t>! Have fun with it though</w:t>
            </w:r>
            <w:r w:rsidR="621D97F5" w:rsidRPr="3716F7B1">
              <w:rPr>
                <w:b/>
                <w:bCs/>
                <w:color w:val="7030A0"/>
              </w:rPr>
              <w:t xml:space="preserve"> and m</w:t>
            </w:r>
            <w:r w:rsidRPr="3716F7B1">
              <w:rPr>
                <w:b/>
                <w:bCs/>
                <w:color w:val="7030A0"/>
              </w:rPr>
              <w:t>aybe your family</w:t>
            </w:r>
            <w:r w:rsidR="732B6D03" w:rsidRPr="3716F7B1">
              <w:rPr>
                <w:b/>
                <w:bCs/>
                <w:color w:val="7030A0"/>
              </w:rPr>
              <w:t xml:space="preserve"> (or pets? or toys?)</w:t>
            </w:r>
            <w:r w:rsidRPr="3716F7B1">
              <w:rPr>
                <w:b/>
                <w:bCs/>
                <w:color w:val="7030A0"/>
              </w:rPr>
              <w:t xml:space="preserve"> can get involved</w:t>
            </w:r>
            <w:r w:rsidR="7E5C4F26" w:rsidRPr="3716F7B1">
              <w:rPr>
                <w:b/>
                <w:bCs/>
                <w:color w:val="7030A0"/>
              </w:rPr>
              <w:t xml:space="preserve"> too</w:t>
            </w:r>
            <w:r w:rsidRPr="3716F7B1">
              <w:rPr>
                <w:b/>
                <w:bCs/>
                <w:color w:val="7030A0"/>
              </w:rPr>
              <w:t>!</w:t>
            </w:r>
          </w:p>
        </w:tc>
      </w:tr>
      <w:tr w:rsidR="7D27052A" w14:paraId="0F68591B" w14:textId="77777777" w:rsidTr="46B26CFB">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BF7AED" w14:textId="7B0D3F5F" w:rsidR="09657627" w:rsidRDefault="09657627" w:rsidP="7D27052A">
            <w:pPr>
              <w:rPr>
                <w:b/>
                <w:bCs/>
              </w:rPr>
            </w:pPr>
            <w:r w:rsidRPr="7D27052A">
              <w:rPr>
                <w:b/>
                <w:bCs/>
              </w:rPr>
              <w:lastRenderedPageBreak/>
              <w:t>Design Technology</w:t>
            </w:r>
          </w:p>
        </w:tc>
        <w:tc>
          <w:tcPr>
            <w:tcW w:w="8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E7AA0A" w14:textId="35D4F78B" w:rsidR="09657627" w:rsidRDefault="00E066B4" w:rsidP="7D27052A">
            <w:pPr>
              <w:rPr>
                <w:rFonts w:cs="Calibri"/>
                <w:color w:val="000000" w:themeColor="text1"/>
              </w:rPr>
            </w:pPr>
            <w:r>
              <w:rPr>
                <w:rFonts w:cs="Calibri"/>
                <w:color w:val="000000" w:themeColor="text1"/>
                <w:u w:val="single"/>
              </w:rPr>
              <w:t>Test your</w:t>
            </w:r>
            <w:r w:rsidR="09657627" w:rsidRPr="7D27052A">
              <w:rPr>
                <w:rFonts w:cs="Calibri"/>
                <w:color w:val="000000" w:themeColor="text1"/>
                <w:u w:val="single"/>
              </w:rPr>
              <w:t xml:space="preserve"> Anderson Shelter:</w:t>
            </w:r>
          </w:p>
          <w:p w14:paraId="08D4E05C" w14:textId="1E4A0D80" w:rsidR="09657627" w:rsidRDefault="09657627" w:rsidP="7D27052A">
            <w:pPr>
              <w:rPr>
                <w:rFonts w:cs="Calibri"/>
                <w:color w:val="000000" w:themeColor="text1"/>
              </w:rPr>
            </w:pPr>
            <w:r w:rsidRPr="3716F7B1">
              <w:rPr>
                <w:rFonts w:cs="Calibri"/>
                <w:color w:val="000000" w:themeColor="text1"/>
              </w:rPr>
              <w:t xml:space="preserve">The instructions below are the same as yesterday. Carry on from where you got to. Ideally, you should be in a position to </w:t>
            </w:r>
            <w:r w:rsidR="003944F3" w:rsidRPr="3716F7B1">
              <w:rPr>
                <w:rFonts w:cs="Calibri"/>
                <w:color w:val="000000" w:themeColor="text1"/>
              </w:rPr>
              <w:t>test</w:t>
            </w:r>
            <w:r w:rsidRPr="3716F7B1">
              <w:rPr>
                <w:rFonts w:cs="Calibri"/>
                <w:color w:val="000000" w:themeColor="text1"/>
              </w:rPr>
              <w:t xml:space="preserve"> your Anderson Shelter. </w:t>
            </w:r>
          </w:p>
          <w:p w14:paraId="6AAB5C05" w14:textId="12FC47F4" w:rsidR="5C0962BE" w:rsidRDefault="5C0962BE" w:rsidP="3716F7B1">
            <w:pPr>
              <w:pStyle w:val="ListParagraph"/>
              <w:numPr>
                <w:ilvl w:val="0"/>
                <w:numId w:val="1"/>
              </w:numPr>
              <w:rPr>
                <w:color w:val="000000" w:themeColor="text1"/>
              </w:rPr>
            </w:pPr>
            <w:r w:rsidRPr="3716F7B1">
              <w:rPr>
                <w:rFonts w:cs="Calibri"/>
                <w:color w:val="000000" w:themeColor="text1"/>
              </w:rPr>
              <w:t>If you were to make it again what would you change?</w:t>
            </w:r>
          </w:p>
          <w:p w14:paraId="64EFB6F4" w14:textId="45B4E363" w:rsidR="5C0962BE" w:rsidRDefault="5C0962BE" w:rsidP="3716F7B1">
            <w:pPr>
              <w:pStyle w:val="ListParagraph"/>
              <w:numPr>
                <w:ilvl w:val="0"/>
                <w:numId w:val="1"/>
              </w:numPr>
              <w:rPr>
                <w:color w:val="000000" w:themeColor="text1"/>
              </w:rPr>
            </w:pPr>
            <w:r w:rsidRPr="3716F7B1">
              <w:rPr>
                <w:rFonts w:cs="Calibri"/>
                <w:color w:val="000000" w:themeColor="text1"/>
              </w:rPr>
              <w:t>Is there something that you think would work well for building the Anderson shelter – what is it and why?</w:t>
            </w:r>
          </w:p>
          <w:p w14:paraId="45DBF357" w14:textId="3B6D0D0C" w:rsidR="5C0962BE" w:rsidRDefault="5C0962BE" w:rsidP="3716F7B1">
            <w:pPr>
              <w:pStyle w:val="ListParagraph"/>
              <w:numPr>
                <w:ilvl w:val="0"/>
                <w:numId w:val="1"/>
              </w:numPr>
              <w:rPr>
                <w:color w:val="000000" w:themeColor="text1"/>
              </w:rPr>
            </w:pPr>
            <w:r w:rsidRPr="3716F7B1">
              <w:rPr>
                <w:rFonts w:cs="Calibri"/>
                <w:color w:val="000000" w:themeColor="text1"/>
              </w:rPr>
              <w:t>What was tricky about building this?</w:t>
            </w:r>
          </w:p>
          <w:p w14:paraId="6A02A89D" w14:textId="1BFB2160" w:rsidR="5C0962BE" w:rsidRDefault="5C0962BE" w:rsidP="3716F7B1">
            <w:pPr>
              <w:pStyle w:val="ListParagraph"/>
              <w:numPr>
                <w:ilvl w:val="0"/>
                <w:numId w:val="1"/>
              </w:numPr>
              <w:rPr>
                <w:color w:val="000000" w:themeColor="text1"/>
              </w:rPr>
            </w:pPr>
            <w:r w:rsidRPr="3716F7B1">
              <w:rPr>
                <w:rFonts w:cs="Calibri"/>
                <w:color w:val="000000" w:themeColor="text1"/>
              </w:rPr>
              <w:t>If it worked/didn’t work, can you explain why?</w:t>
            </w:r>
          </w:p>
          <w:p w14:paraId="1CA642E7" w14:textId="21C9D932" w:rsidR="3716F7B1" w:rsidRDefault="3716F7B1" w:rsidP="3716F7B1">
            <w:pPr>
              <w:ind w:left="360"/>
              <w:rPr>
                <w:rFonts w:cs="Calibri"/>
                <w:color w:val="000000" w:themeColor="text1"/>
              </w:rPr>
            </w:pPr>
            <w:bookmarkStart w:id="0" w:name="_GoBack"/>
            <w:bookmarkEnd w:id="0"/>
          </w:p>
          <w:p w14:paraId="6B332D31" w14:textId="6B9255C2" w:rsidR="09657627" w:rsidRDefault="09657627" w:rsidP="7D27052A">
            <w:pPr>
              <w:rPr>
                <w:rFonts w:cs="Calibri"/>
                <w:color w:val="000000" w:themeColor="text1"/>
              </w:rPr>
            </w:pPr>
            <w:r w:rsidRPr="7D27052A">
              <w:rPr>
                <w:rFonts w:cs="Calibri"/>
                <w:color w:val="000000" w:themeColor="text1"/>
              </w:rPr>
              <w:t xml:space="preserve">See documents uploaded to class page. </w:t>
            </w:r>
          </w:p>
          <w:p w14:paraId="58416AFD" w14:textId="7EFB7181" w:rsidR="09657627" w:rsidRDefault="09657627" w:rsidP="3716F7B1">
            <w:pPr>
              <w:rPr>
                <w:rFonts w:cs="Calibri"/>
                <w:i/>
                <w:iCs/>
                <w:color w:val="000000" w:themeColor="text1"/>
              </w:rPr>
            </w:pPr>
            <w:r w:rsidRPr="3716F7B1">
              <w:rPr>
                <w:rFonts w:cs="Calibri"/>
                <w:i/>
                <w:iCs/>
                <w:color w:val="000000" w:themeColor="text1"/>
              </w:rPr>
              <w:t>We recognise this can be tricky to do at home (due to materials, space etc...) and may take longer than 3 days but give it your best and see how resourceful and resilient you can be! If you don’t finish before Easter, don’t panic – but we would love to see some photos of these at some point! If you want to delay the making of this until you have gathered the right materials – that is fine but make sure you have an accurate plan. In the meantime, could you design this beautifully with colour and annotations?</w:t>
            </w:r>
          </w:p>
          <w:p w14:paraId="1B76F47F" w14:textId="3D5D7FA8" w:rsidR="09657627" w:rsidRDefault="09657627" w:rsidP="7D27052A">
            <w:pPr>
              <w:rPr>
                <w:rFonts w:cs="Calibri"/>
                <w:color w:val="000000" w:themeColor="text1"/>
              </w:rPr>
            </w:pPr>
            <w:r w:rsidRPr="7D27052A">
              <w:rPr>
                <w:rFonts w:cs="Calibri"/>
                <w:color w:val="000000" w:themeColor="text1"/>
                <w:u w:val="single"/>
              </w:rPr>
              <w:t>Overview:</w:t>
            </w:r>
          </w:p>
          <w:p w14:paraId="55FEA019" w14:textId="55130036" w:rsidR="09657627" w:rsidRDefault="09657627" w:rsidP="7D27052A">
            <w:pPr>
              <w:rPr>
                <w:rFonts w:cs="Calibri"/>
                <w:color w:val="000000" w:themeColor="text1"/>
              </w:rPr>
            </w:pPr>
            <w:r w:rsidRPr="7D27052A">
              <w:rPr>
                <w:rFonts w:cs="Calibri"/>
                <w:color w:val="000000" w:themeColor="text1"/>
              </w:rPr>
              <w:t>Day 1 – Research what an Anderson Shelter is and plan your creation.</w:t>
            </w:r>
          </w:p>
          <w:p w14:paraId="63425195" w14:textId="0EEA6DF2" w:rsidR="09657627" w:rsidRPr="003944F3" w:rsidRDefault="09657627" w:rsidP="7D27052A">
            <w:pPr>
              <w:rPr>
                <w:rFonts w:cs="Calibri"/>
                <w:color w:val="000000" w:themeColor="text1"/>
              </w:rPr>
            </w:pPr>
            <w:r w:rsidRPr="003944F3">
              <w:rPr>
                <w:rFonts w:cs="Calibri"/>
                <w:color w:val="000000" w:themeColor="text1"/>
              </w:rPr>
              <w:t>Day 2 – Build your Anderson shelter</w:t>
            </w:r>
          </w:p>
          <w:p w14:paraId="469330A3" w14:textId="56C39E53" w:rsidR="09657627" w:rsidRDefault="09657627" w:rsidP="7D27052A">
            <w:pPr>
              <w:rPr>
                <w:rFonts w:cs="Calibri"/>
                <w:color w:val="000000" w:themeColor="text1"/>
              </w:rPr>
            </w:pPr>
            <w:r w:rsidRPr="003944F3">
              <w:rPr>
                <w:rFonts w:cs="Calibri"/>
                <w:color w:val="000000" w:themeColor="text1"/>
                <w:highlight w:val="yellow"/>
              </w:rPr>
              <w:t>Day 3 – Test your Anderson shelter</w:t>
            </w:r>
          </w:p>
          <w:p w14:paraId="20D0B7BC" w14:textId="7739340B" w:rsidR="09657627" w:rsidRDefault="09657627" w:rsidP="7D27052A">
            <w:pPr>
              <w:rPr>
                <w:rFonts w:cs="Calibri"/>
                <w:color w:val="000000" w:themeColor="text1"/>
              </w:rPr>
            </w:pPr>
            <w:r w:rsidRPr="7D27052A">
              <w:rPr>
                <w:rFonts w:cs="Calibri"/>
                <w:color w:val="000000" w:themeColor="text1"/>
              </w:rPr>
              <w:t>Note: This work can be done on plain paper or in orange books – whatever is easiest – but we would love to see documentation of this whole process so take photos!</w:t>
            </w:r>
          </w:p>
          <w:p w14:paraId="68CF6C57" w14:textId="70EC4EE0" w:rsidR="7D27052A" w:rsidRDefault="7D27052A" w:rsidP="7D27052A"/>
        </w:tc>
      </w:tr>
      <w:tr w:rsidR="004D4642" w14:paraId="762A5321" w14:textId="77777777" w:rsidTr="46B26CFB">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FF6AE1" w14:textId="77777777" w:rsidR="004D4642" w:rsidRDefault="00D74784">
            <w:pPr>
              <w:rPr>
                <w:b/>
              </w:rPr>
            </w:pPr>
            <w:r>
              <w:rPr>
                <w:b/>
              </w:rPr>
              <w:t>Further Resources</w:t>
            </w:r>
          </w:p>
        </w:tc>
        <w:tc>
          <w:tcPr>
            <w:tcW w:w="8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EC7B91" w14:textId="77777777" w:rsidR="004D4642" w:rsidRDefault="00D74784">
            <w:r>
              <w:t>The following websites are offering either free resources and/or free membership for the duration of any school closures so have a look:</w:t>
            </w:r>
          </w:p>
          <w:p w14:paraId="1F48B10F" w14:textId="77777777" w:rsidR="004D4642" w:rsidRDefault="00853CE6">
            <w:hyperlink r:id="rId14" w:history="1">
              <w:r w:rsidR="00D74784">
                <w:rPr>
                  <w:rStyle w:val="Hyperlink"/>
                </w:rPr>
                <w:t>https://www.twinkl.co.uk/search?term=school+closure</w:t>
              </w:r>
            </w:hyperlink>
            <w:r w:rsidR="00D74784">
              <w:t xml:space="preserve"> (home learning packs)</w:t>
            </w:r>
          </w:p>
          <w:p w14:paraId="3CB35D12" w14:textId="77777777" w:rsidR="004D4642" w:rsidRDefault="00853CE6">
            <w:hyperlink r:id="rId15" w:history="1">
              <w:r w:rsidR="00D74784">
                <w:rPr>
                  <w:rStyle w:val="Hyperlink"/>
                </w:rPr>
                <w:t>www.whiterosemaths.com</w:t>
              </w:r>
            </w:hyperlink>
            <w:r w:rsidR="00D74784">
              <w:t xml:space="preserve"> (free resources and video content)</w:t>
            </w:r>
          </w:p>
          <w:p w14:paraId="7101509C" w14:textId="77777777" w:rsidR="004D4642" w:rsidRDefault="00D74784">
            <w:r>
              <w:t>Espresso (</w:t>
            </w:r>
            <w:hyperlink r:id="rId16" w:history="1">
              <w:r>
                <w:rPr>
                  <w:rStyle w:val="Hyperlink"/>
                </w:rPr>
                <w:t>www.discoveryeducation.co.uk</w:t>
              </w:r>
            </w:hyperlink>
            <w:r>
              <w:t xml:space="preserve"> )- selection of learning resources and videos, including books with comprehension activities. </w:t>
            </w:r>
          </w:p>
        </w:tc>
      </w:tr>
    </w:tbl>
    <w:p w14:paraId="41C8F396" w14:textId="77777777" w:rsidR="004D4642" w:rsidRDefault="004D4642"/>
    <w:p w14:paraId="72A3D3EC" w14:textId="77777777" w:rsidR="004D4642" w:rsidRDefault="004D4642">
      <w:pPr>
        <w:rPr>
          <w:b/>
        </w:rPr>
      </w:pPr>
    </w:p>
    <w:sectPr w:rsidR="004D4642">
      <w:headerReference w:type="default" r:id="rId17"/>
      <w:footerReference w:type="default" r:id="rId18"/>
      <w:pgSz w:w="11906" w:h="16838"/>
      <w:pgMar w:top="1440"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B940D" w14:textId="77777777" w:rsidR="00720A9D" w:rsidRDefault="00720A9D">
      <w:pPr>
        <w:spacing w:after="0" w:line="240" w:lineRule="auto"/>
      </w:pPr>
      <w:r>
        <w:separator/>
      </w:r>
    </w:p>
  </w:endnote>
  <w:endnote w:type="continuationSeparator" w:id="0">
    <w:p w14:paraId="0E27B00A" w14:textId="77777777" w:rsidR="00720A9D" w:rsidRDefault="00720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6B26CFB" w14:paraId="499B17D8" w14:textId="77777777" w:rsidTr="46B26CFB">
      <w:tc>
        <w:tcPr>
          <w:tcW w:w="3009" w:type="dxa"/>
        </w:tcPr>
        <w:p w14:paraId="3FD2866C" w14:textId="0B71C4D2" w:rsidR="46B26CFB" w:rsidRDefault="46B26CFB" w:rsidP="46B26CFB">
          <w:pPr>
            <w:pStyle w:val="Header"/>
            <w:ind w:left="-115"/>
          </w:pPr>
        </w:p>
      </w:tc>
      <w:tc>
        <w:tcPr>
          <w:tcW w:w="3009" w:type="dxa"/>
        </w:tcPr>
        <w:p w14:paraId="0D7D8BD9" w14:textId="77B8D69B" w:rsidR="46B26CFB" w:rsidRDefault="46B26CFB" w:rsidP="46B26CFB">
          <w:pPr>
            <w:pStyle w:val="Header"/>
            <w:jc w:val="center"/>
          </w:pPr>
        </w:p>
      </w:tc>
      <w:tc>
        <w:tcPr>
          <w:tcW w:w="3009" w:type="dxa"/>
        </w:tcPr>
        <w:p w14:paraId="39BEF1FC" w14:textId="2B9CA1F8" w:rsidR="46B26CFB" w:rsidRDefault="46B26CFB" w:rsidP="46B26CFB">
          <w:pPr>
            <w:pStyle w:val="Header"/>
            <w:ind w:right="-115"/>
            <w:jc w:val="right"/>
          </w:pPr>
        </w:p>
      </w:tc>
    </w:tr>
  </w:tbl>
  <w:p w14:paraId="4B0D832F" w14:textId="5BE75D77" w:rsidR="46B26CFB" w:rsidRDefault="46B26CFB" w:rsidP="46B26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61E4C" w14:textId="77777777" w:rsidR="00720A9D" w:rsidRDefault="00720A9D">
      <w:pPr>
        <w:spacing w:after="0" w:line="240" w:lineRule="auto"/>
      </w:pPr>
      <w:r>
        <w:rPr>
          <w:color w:val="000000"/>
        </w:rPr>
        <w:separator/>
      </w:r>
    </w:p>
  </w:footnote>
  <w:footnote w:type="continuationSeparator" w:id="0">
    <w:p w14:paraId="44EAFD9C" w14:textId="77777777" w:rsidR="00720A9D" w:rsidRDefault="00720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F5012" w14:textId="0A6B0746" w:rsidR="005D7B78" w:rsidRDefault="46B26CFB">
    <w:pPr>
      <w:pStyle w:val="Header"/>
      <w:jc w:val="right"/>
    </w:pPr>
    <w:r w:rsidRPr="46B26CFB">
      <w:rPr>
        <w:b/>
        <w:bCs/>
        <w:u w:val="single"/>
      </w:rPr>
      <w:t>Wednesday 1</w:t>
    </w:r>
    <w:r w:rsidRPr="46B26CFB">
      <w:rPr>
        <w:b/>
        <w:bCs/>
        <w:u w:val="single"/>
        <w:vertAlign w:val="superscript"/>
      </w:rPr>
      <w:t>st</w:t>
    </w:r>
    <w:r w:rsidRPr="46B26CFB">
      <w:rPr>
        <w:b/>
        <w:bCs/>
        <w:u w:val="single"/>
      </w:rPr>
      <w:t xml:space="preserve"> April</w:t>
    </w:r>
  </w:p>
  <w:p w14:paraId="61BF59CB" w14:textId="0F28A55B" w:rsidR="005D7B78" w:rsidRDefault="00720A9D">
    <w:pPr>
      <w:pStyle w:val="Header"/>
      <w:jc w:val="right"/>
      <w:rPr>
        <w:u w:val="single"/>
      </w:rPr>
    </w:pPr>
    <w:r>
      <w:rPr>
        <w:u w:val="single"/>
      </w:rPr>
      <w:t>1</w:t>
    </w:r>
    <w:r w:rsidR="00D74784">
      <w:rPr>
        <w:u w:val="single"/>
      </w:rPr>
      <w:t>.0</w:t>
    </w:r>
    <w:r w:rsidR="00F639F6">
      <w:rPr>
        <w:u w:val="single"/>
      </w:rPr>
      <w:t>4</w:t>
    </w:r>
    <w:r w:rsidR="00D74784">
      <w:rPr>
        <w:u w:val="single"/>
      </w:rPr>
      <w:t xml:space="preserve">.2020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41BB4"/>
    <w:multiLevelType w:val="hybridMultilevel"/>
    <w:tmpl w:val="1A7C7E3A"/>
    <w:lvl w:ilvl="0" w:tplc="0ED4377A">
      <w:start w:val="1"/>
      <w:numFmt w:val="bullet"/>
      <w:lvlText w:val=""/>
      <w:lvlJc w:val="left"/>
      <w:pPr>
        <w:ind w:left="720" w:hanging="360"/>
      </w:pPr>
      <w:rPr>
        <w:rFonts w:ascii="Symbol" w:hAnsi="Symbol" w:hint="default"/>
      </w:rPr>
    </w:lvl>
    <w:lvl w:ilvl="1" w:tplc="A442187E">
      <w:start w:val="1"/>
      <w:numFmt w:val="bullet"/>
      <w:lvlText w:val="o"/>
      <w:lvlJc w:val="left"/>
      <w:pPr>
        <w:ind w:left="1440" w:hanging="360"/>
      </w:pPr>
      <w:rPr>
        <w:rFonts w:ascii="Courier New" w:hAnsi="Courier New" w:hint="default"/>
      </w:rPr>
    </w:lvl>
    <w:lvl w:ilvl="2" w:tplc="233C3DC8">
      <w:start w:val="1"/>
      <w:numFmt w:val="bullet"/>
      <w:lvlText w:val=""/>
      <w:lvlJc w:val="left"/>
      <w:pPr>
        <w:ind w:left="2160" w:hanging="360"/>
      </w:pPr>
      <w:rPr>
        <w:rFonts w:ascii="Wingdings" w:hAnsi="Wingdings" w:hint="default"/>
      </w:rPr>
    </w:lvl>
    <w:lvl w:ilvl="3" w:tplc="87F436F4">
      <w:start w:val="1"/>
      <w:numFmt w:val="bullet"/>
      <w:lvlText w:val=""/>
      <w:lvlJc w:val="left"/>
      <w:pPr>
        <w:ind w:left="2880" w:hanging="360"/>
      </w:pPr>
      <w:rPr>
        <w:rFonts w:ascii="Symbol" w:hAnsi="Symbol" w:hint="default"/>
      </w:rPr>
    </w:lvl>
    <w:lvl w:ilvl="4" w:tplc="9836C3E8">
      <w:start w:val="1"/>
      <w:numFmt w:val="bullet"/>
      <w:lvlText w:val="o"/>
      <w:lvlJc w:val="left"/>
      <w:pPr>
        <w:ind w:left="3600" w:hanging="360"/>
      </w:pPr>
      <w:rPr>
        <w:rFonts w:ascii="Courier New" w:hAnsi="Courier New" w:hint="default"/>
      </w:rPr>
    </w:lvl>
    <w:lvl w:ilvl="5" w:tplc="264A26E2">
      <w:start w:val="1"/>
      <w:numFmt w:val="bullet"/>
      <w:lvlText w:val=""/>
      <w:lvlJc w:val="left"/>
      <w:pPr>
        <w:ind w:left="4320" w:hanging="360"/>
      </w:pPr>
      <w:rPr>
        <w:rFonts w:ascii="Wingdings" w:hAnsi="Wingdings" w:hint="default"/>
      </w:rPr>
    </w:lvl>
    <w:lvl w:ilvl="6" w:tplc="1A0EFDD4">
      <w:start w:val="1"/>
      <w:numFmt w:val="bullet"/>
      <w:lvlText w:val=""/>
      <w:lvlJc w:val="left"/>
      <w:pPr>
        <w:ind w:left="5040" w:hanging="360"/>
      </w:pPr>
      <w:rPr>
        <w:rFonts w:ascii="Symbol" w:hAnsi="Symbol" w:hint="default"/>
      </w:rPr>
    </w:lvl>
    <w:lvl w:ilvl="7" w:tplc="4C4ECCBA">
      <w:start w:val="1"/>
      <w:numFmt w:val="bullet"/>
      <w:lvlText w:val="o"/>
      <w:lvlJc w:val="left"/>
      <w:pPr>
        <w:ind w:left="5760" w:hanging="360"/>
      </w:pPr>
      <w:rPr>
        <w:rFonts w:ascii="Courier New" w:hAnsi="Courier New" w:hint="default"/>
      </w:rPr>
    </w:lvl>
    <w:lvl w:ilvl="8" w:tplc="83A24FC2">
      <w:start w:val="1"/>
      <w:numFmt w:val="bullet"/>
      <w:lvlText w:val=""/>
      <w:lvlJc w:val="left"/>
      <w:pPr>
        <w:ind w:left="6480" w:hanging="360"/>
      </w:pPr>
      <w:rPr>
        <w:rFonts w:ascii="Wingdings" w:hAnsi="Wingdings" w:hint="default"/>
      </w:rPr>
    </w:lvl>
  </w:abstractNum>
  <w:abstractNum w:abstractNumId="1" w15:restartNumberingAfterBreak="0">
    <w:nsid w:val="418679E9"/>
    <w:multiLevelType w:val="hybridMultilevel"/>
    <w:tmpl w:val="805E35B4"/>
    <w:lvl w:ilvl="0" w:tplc="B4605170">
      <w:start w:val="1"/>
      <w:numFmt w:val="decimal"/>
      <w:lvlText w:val="%1."/>
      <w:lvlJc w:val="left"/>
      <w:pPr>
        <w:ind w:left="720" w:hanging="360"/>
      </w:pPr>
    </w:lvl>
    <w:lvl w:ilvl="1" w:tplc="9EC4468A">
      <w:start w:val="1"/>
      <w:numFmt w:val="lowerLetter"/>
      <w:lvlText w:val="%2."/>
      <w:lvlJc w:val="left"/>
      <w:pPr>
        <w:ind w:left="1440" w:hanging="360"/>
      </w:pPr>
    </w:lvl>
    <w:lvl w:ilvl="2" w:tplc="8616855C">
      <w:start w:val="1"/>
      <w:numFmt w:val="lowerRoman"/>
      <w:lvlText w:val="%3."/>
      <w:lvlJc w:val="right"/>
      <w:pPr>
        <w:ind w:left="2160" w:hanging="180"/>
      </w:pPr>
    </w:lvl>
    <w:lvl w:ilvl="3" w:tplc="94B45876">
      <w:start w:val="1"/>
      <w:numFmt w:val="decimal"/>
      <w:lvlText w:val="%4."/>
      <w:lvlJc w:val="left"/>
      <w:pPr>
        <w:ind w:left="2880" w:hanging="360"/>
      </w:pPr>
    </w:lvl>
    <w:lvl w:ilvl="4" w:tplc="26421DD4">
      <w:start w:val="1"/>
      <w:numFmt w:val="lowerLetter"/>
      <w:lvlText w:val="%5."/>
      <w:lvlJc w:val="left"/>
      <w:pPr>
        <w:ind w:left="3600" w:hanging="360"/>
      </w:pPr>
    </w:lvl>
    <w:lvl w:ilvl="5" w:tplc="CE44A424">
      <w:start w:val="1"/>
      <w:numFmt w:val="lowerRoman"/>
      <w:lvlText w:val="%6."/>
      <w:lvlJc w:val="right"/>
      <w:pPr>
        <w:ind w:left="4320" w:hanging="180"/>
      </w:pPr>
    </w:lvl>
    <w:lvl w:ilvl="6" w:tplc="68142AD8">
      <w:start w:val="1"/>
      <w:numFmt w:val="decimal"/>
      <w:lvlText w:val="%7."/>
      <w:lvlJc w:val="left"/>
      <w:pPr>
        <w:ind w:left="5040" w:hanging="360"/>
      </w:pPr>
    </w:lvl>
    <w:lvl w:ilvl="7" w:tplc="133EB2BE">
      <w:start w:val="1"/>
      <w:numFmt w:val="lowerLetter"/>
      <w:lvlText w:val="%8."/>
      <w:lvlJc w:val="left"/>
      <w:pPr>
        <w:ind w:left="5760" w:hanging="360"/>
      </w:pPr>
    </w:lvl>
    <w:lvl w:ilvl="8" w:tplc="B69646A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A9D"/>
    <w:rsid w:val="002C494D"/>
    <w:rsid w:val="003944F3"/>
    <w:rsid w:val="004D4642"/>
    <w:rsid w:val="0053658E"/>
    <w:rsid w:val="00720A9D"/>
    <w:rsid w:val="00722D8F"/>
    <w:rsid w:val="00A732DB"/>
    <w:rsid w:val="00CE0B92"/>
    <w:rsid w:val="00D74784"/>
    <w:rsid w:val="00E066B4"/>
    <w:rsid w:val="00F20FB7"/>
    <w:rsid w:val="00F639F6"/>
    <w:rsid w:val="01FB12EF"/>
    <w:rsid w:val="02590C44"/>
    <w:rsid w:val="0270EE7D"/>
    <w:rsid w:val="032E65A2"/>
    <w:rsid w:val="03E2F26F"/>
    <w:rsid w:val="0482DB13"/>
    <w:rsid w:val="05599199"/>
    <w:rsid w:val="061D7C13"/>
    <w:rsid w:val="0672F853"/>
    <w:rsid w:val="06A041B5"/>
    <w:rsid w:val="06A1A952"/>
    <w:rsid w:val="06C287DB"/>
    <w:rsid w:val="07FE3654"/>
    <w:rsid w:val="0940DAD7"/>
    <w:rsid w:val="09657627"/>
    <w:rsid w:val="09C64F85"/>
    <w:rsid w:val="0A508AE6"/>
    <w:rsid w:val="0C668099"/>
    <w:rsid w:val="0C7338E3"/>
    <w:rsid w:val="0DC44AE1"/>
    <w:rsid w:val="0E1784E1"/>
    <w:rsid w:val="0E1BFF18"/>
    <w:rsid w:val="1199AF76"/>
    <w:rsid w:val="12B4F99C"/>
    <w:rsid w:val="13C4F004"/>
    <w:rsid w:val="145D4CAD"/>
    <w:rsid w:val="14C20181"/>
    <w:rsid w:val="17063F4A"/>
    <w:rsid w:val="1727C46C"/>
    <w:rsid w:val="185B5DE7"/>
    <w:rsid w:val="18E57627"/>
    <w:rsid w:val="1B822704"/>
    <w:rsid w:val="1C40F196"/>
    <w:rsid w:val="1C77746B"/>
    <w:rsid w:val="1CF6B467"/>
    <w:rsid w:val="1EB2D50A"/>
    <w:rsid w:val="1EDF339A"/>
    <w:rsid w:val="1FF1E80E"/>
    <w:rsid w:val="2108E2FC"/>
    <w:rsid w:val="2290F76E"/>
    <w:rsid w:val="239E0488"/>
    <w:rsid w:val="23ED9A6C"/>
    <w:rsid w:val="24B14429"/>
    <w:rsid w:val="254544E6"/>
    <w:rsid w:val="25E95AA9"/>
    <w:rsid w:val="260CBC89"/>
    <w:rsid w:val="26462B10"/>
    <w:rsid w:val="267572B2"/>
    <w:rsid w:val="2773A38D"/>
    <w:rsid w:val="287CE12E"/>
    <w:rsid w:val="28BAA685"/>
    <w:rsid w:val="28D14319"/>
    <w:rsid w:val="28ED8E8E"/>
    <w:rsid w:val="29AFF66B"/>
    <w:rsid w:val="29C6569E"/>
    <w:rsid w:val="2B6AB749"/>
    <w:rsid w:val="2BDDBC6C"/>
    <w:rsid w:val="2C4CB374"/>
    <w:rsid w:val="2C6AB8AF"/>
    <w:rsid w:val="2DAC5341"/>
    <w:rsid w:val="2E4E2E4E"/>
    <w:rsid w:val="2F9BF21F"/>
    <w:rsid w:val="2FE17264"/>
    <w:rsid w:val="3130C842"/>
    <w:rsid w:val="3258608C"/>
    <w:rsid w:val="3430D063"/>
    <w:rsid w:val="34AAF3B2"/>
    <w:rsid w:val="34B94722"/>
    <w:rsid w:val="34C1A899"/>
    <w:rsid w:val="34EC5E5F"/>
    <w:rsid w:val="359F2320"/>
    <w:rsid w:val="3625B459"/>
    <w:rsid w:val="36AD142A"/>
    <w:rsid w:val="36BDDE5A"/>
    <w:rsid w:val="3716F7B1"/>
    <w:rsid w:val="37479B8D"/>
    <w:rsid w:val="391FF068"/>
    <w:rsid w:val="3BBA7E85"/>
    <w:rsid w:val="3C849F55"/>
    <w:rsid w:val="3D1AC5C7"/>
    <w:rsid w:val="3D3E7E43"/>
    <w:rsid w:val="3DEFA006"/>
    <w:rsid w:val="3E4295BD"/>
    <w:rsid w:val="3E7CDACE"/>
    <w:rsid w:val="4037C03D"/>
    <w:rsid w:val="40EE8334"/>
    <w:rsid w:val="410DDE80"/>
    <w:rsid w:val="41688755"/>
    <w:rsid w:val="4214DAED"/>
    <w:rsid w:val="431F7F58"/>
    <w:rsid w:val="434CDA62"/>
    <w:rsid w:val="44A3AB16"/>
    <w:rsid w:val="44FA7AFB"/>
    <w:rsid w:val="45B9FF94"/>
    <w:rsid w:val="45BAFBC5"/>
    <w:rsid w:val="46B26CFB"/>
    <w:rsid w:val="4786E27B"/>
    <w:rsid w:val="483FD73C"/>
    <w:rsid w:val="4A33E099"/>
    <w:rsid w:val="4A39FCDA"/>
    <w:rsid w:val="4B38F0A6"/>
    <w:rsid w:val="4B423970"/>
    <w:rsid w:val="4C885442"/>
    <w:rsid w:val="4DCE55EF"/>
    <w:rsid w:val="5018E55F"/>
    <w:rsid w:val="51196EE1"/>
    <w:rsid w:val="517669C9"/>
    <w:rsid w:val="532904C1"/>
    <w:rsid w:val="53DF8A65"/>
    <w:rsid w:val="5499739F"/>
    <w:rsid w:val="553CA973"/>
    <w:rsid w:val="55B7200F"/>
    <w:rsid w:val="55D630CC"/>
    <w:rsid w:val="57AEBD6F"/>
    <w:rsid w:val="58E57AC0"/>
    <w:rsid w:val="59D943EC"/>
    <w:rsid w:val="59EA8700"/>
    <w:rsid w:val="5A435086"/>
    <w:rsid w:val="5AC46A7D"/>
    <w:rsid w:val="5B388FB2"/>
    <w:rsid w:val="5B3FECE8"/>
    <w:rsid w:val="5B5B4808"/>
    <w:rsid w:val="5B724E5F"/>
    <w:rsid w:val="5C0962BE"/>
    <w:rsid w:val="5C5AE7D8"/>
    <w:rsid w:val="5C8AE871"/>
    <w:rsid w:val="5D160BD1"/>
    <w:rsid w:val="5D6B4178"/>
    <w:rsid w:val="5E4D8B44"/>
    <w:rsid w:val="5FE17C28"/>
    <w:rsid w:val="5FE44082"/>
    <w:rsid w:val="5FE9AC18"/>
    <w:rsid w:val="5FF359AE"/>
    <w:rsid w:val="60EC9AC4"/>
    <w:rsid w:val="621D97F5"/>
    <w:rsid w:val="6262E4C6"/>
    <w:rsid w:val="636AE610"/>
    <w:rsid w:val="6374E626"/>
    <w:rsid w:val="63D4FEE9"/>
    <w:rsid w:val="64758EDB"/>
    <w:rsid w:val="655E8670"/>
    <w:rsid w:val="659BBA2D"/>
    <w:rsid w:val="67AA420F"/>
    <w:rsid w:val="6B05C8D1"/>
    <w:rsid w:val="6D0ACEBF"/>
    <w:rsid w:val="6D697091"/>
    <w:rsid w:val="6D85EC3D"/>
    <w:rsid w:val="6D947020"/>
    <w:rsid w:val="6DBDD01B"/>
    <w:rsid w:val="6E998FA6"/>
    <w:rsid w:val="6F79CBF0"/>
    <w:rsid w:val="70093DE1"/>
    <w:rsid w:val="70966A64"/>
    <w:rsid w:val="71A368C9"/>
    <w:rsid w:val="721DDB1E"/>
    <w:rsid w:val="728A0795"/>
    <w:rsid w:val="732B6D03"/>
    <w:rsid w:val="736BDFEF"/>
    <w:rsid w:val="73FE6A2D"/>
    <w:rsid w:val="74D9D5CB"/>
    <w:rsid w:val="752F171D"/>
    <w:rsid w:val="76A03D0C"/>
    <w:rsid w:val="7706F1FC"/>
    <w:rsid w:val="7780488C"/>
    <w:rsid w:val="78C60D13"/>
    <w:rsid w:val="7BCA563D"/>
    <w:rsid w:val="7BD4341E"/>
    <w:rsid w:val="7BF46062"/>
    <w:rsid w:val="7D002A90"/>
    <w:rsid w:val="7D27052A"/>
    <w:rsid w:val="7D387289"/>
    <w:rsid w:val="7E5C4F26"/>
    <w:rsid w:val="7EB5C9E5"/>
    <w:rsid w:val="7ED451CE"/>
    <w:rsid w:val="7F649E0F"/>
    <w:rsid w:val="7FCE07FB"/>
    <w:rsid w:val="7FF44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C8D2"/>
  <w15:docId w15:val="{A0ED7FCC-E532-4A38-86C6-29D58D709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160" w:line="240" w:lineRule="auto"/>
      <w:ind w:left="720"/>
    </w:pPr>
  </w:style>
  <w:style w:type="character" w:styleId="Hyperlink">
    <w:name w:val="Hyperlink"/>
    <w:rPr>
      <w:color w:val="0563C1"/>
      <w:u w:val="single"/>
    </w:rPr>
  </w:style>
  <w:style w:type="character" w:styleId="UnresolvedMention">
    <w:name w:val="Unresolved Mention"/>
    <w:basedOn w:val="DefaultParagraphFont"/>
    <w:rPr>
      <w:color w:val="605E5C"/>
      <w:shd w:val="clear" w:color="auto" w:fill="E1DFDD"/>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customStyle="1" w:styleId="paragraph">
    <w:name w:val="paragraph"/>
    <w:basedOn w:val="Normal"/>
    <w:rsid w:val="00720A9D"/>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126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khosted45.renlearn.co.uk/340676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discoveryeducation.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RIzh8_jEKFQ" TargetMode="External"/><Relationship Id="rId5" Type="http://schemas.openxmlformats.org/officeDocument/2006/relationships/styles" Target="styles.xml"/><Relationship Id="rId15" Type="http://schemas.openxmlformats.org/officeDocument/2006/relationships/hyperlink" Target="http://www.whiterosemaths.com" TargetMode="External"/><Relationship Id="rId10" Type="http://schemas.openxmlformats.org/officeDocument/2006/relationships/hyperlink" Target="https://www.youtube.com/watch?v=7TXEZ4tP06c&amp;t=18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winkl.co.uk/search?term=school+closu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d\Downloads\Remote%20learning%20for%20children%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B5B15F-608E-49C5-A963-5F619AE0F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4AC853-2092-4524-AFDA-01494CF6FFF7}">
  <ds:schemaRefs>
    <ds:schemaRef ds:uri="http://purl.org/dc/dcmitype/"/>
    <ds:schemaRef ds:uri="9650e086-b66d-417f-ade2-3d5c46c9fb3b"/>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da1ddb92-1264-449f-beb3-b61937c0a652"/>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A7FD4FA-AE4C-41D1-865D-D6E190B96B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Remote learning for children - template</Template>
  <TotalTime>0</TotalTime>
  <Pages>4</Pages>
  <Words>1047</Words>
  <Characters>5968</Characters>
  <Application>Microsoft Office Word</Application>
  <DocSecurity>0</DocSecurity>
  <Lines>49</Lines>
  <Paragraphs>14</Paragraphs>
  <ScaleCrop>false</ScaleCrop>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dc:description/>
  <cp:lastModifiedBy>Aled Hills</cp:lastModifiedBy>
  <cp:revision>2</cp:revision>
  <cp:lastPrinted>2020-03-19T09:50:00Z</cp:lastPrinted>
  <dcterms:created xsi:type="dcterms:W3CDTF">2020-03-31T20:12:00Z</dcterms:created>
  <dcterms:modified xsi:type="dcterms:W3CDTF">2020-03-31T20:12:00Z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